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BC63" w14:textId="7289AFDD" w:rsidR="006405C9" w:rsidRPr="00A26D31" w:rsidRDefault="00CA7ADC" w:rsidP="00A26D31">
      <w:pPr>
        <w:pStyle w:val="BorderedHeadline"/>
        <w:pBdr>
          <w:top w:val="single" w:sz="4" w:space="1" w:color="auto"/>
          <w:bottom w:val="single" w:sz="4" w:space="1" w:color="auto"/>
        </w:pBdr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HOURLY PAID </w:t>
      </w:r>
      <w:r w:rsidR="006405C9" w:rsidRPr="00A26D31">
        <w:rPr>
          <w:b/>
          <w:color w:val="auto"/>
          <w:sz w:val="24"/>
          <w:szCs w:val="24"/>
        </w:rPr>
        <w:t xml:space="preserve">LECTURER - ROLE PROFILE </w:t>
      </w:r>
    </w:p>
    <w:p w14:paraId="368BBC65" w14:textId="77777777" w:rsidR="006405C9" w:rsidRPr="00A26D31" w:rsidRDefault="006405C9" w:rsidP="00A82450"/>
    <w:p w14:paraId="368BBC66" w14:textId="77777777" w:rsidR="006405C9" w:rsidRPr="00A26D31" w:rsidRDefault="006405C9" w:rsidP="00A82450">
      <w:pPr>
        <w:pStyle w:val="BrandHeadline2"/>
        <w:rPr>
          <w:rFonts w:ascii="Arial" w:hAnsi="Arial" w:cs="Arial"/>
          <w:color w:val="auto"/>
          <w:sz w:val="22"/>
          <w:szCs w:val="22"/>
          <w:lang w:val="en-US"/>
        </w:rPr>
      </w:pPr>
      <w:r w:rsidRPr="00A26D31">
        <w:rPr>
          <w:rFonts w:ascii="Arial" w:hAnsi="Arial" w:cs="Arial"/>
          <w:color w:val="auto"/>
          <w:sz w:val="22"/>
          <w:szCs w:val="22"/>
          <w:lang w:val="en-US"/>
        </w:rPr>
        <w:t>Role Summary</w:t>
      </w:r>
    </w:p>
    <w:p w14:paraId="368BBC67" w14:textId="77777777" w:rsidR="006405C9" w:rsidRPr="00A26D31" w:rsidRDefault="006405C9" w:rsidP="00A82450">
      <w:pPr>
        <w:rPr>
          <w:rFonts w:ascii="Arial" w:hAnsi="Arial" w:cs="Arial"/>
          <w:szCs w:val="22"/>
          <w:lang w:val="en-US"/>
        </w:rPr>
      </w:pPr>
    </w:p>
    <w:p w14:paraId="368BBC68" w14:textId="20ED08D2" w:rsidR="006405C9" w:rsidRPr="00A26D31" w:rsidRDefault="006405C9" w:rsidP="28D81DAB">
      <w:pPr>
        <w:jc w:val="both"/>
        <w:rPr>
          <w:rFonts w:ascii="Arial" w:hAnsi="Arial" w:cs="Arial"/>
          <w:lang w:val="en-US"/>
        </w:rPr>
      </w:pPr>
      <w:r w:rsidRPr="28D81DAB">
        <w:rPr>
          <w:rFonts w:ascii="Arial" w:hAnsi="Arial" w:cs="Arial"/>
          <w:lang w:val="en-US" w:eastAsia="en-GB"/>
        </w:rPr>
        <w:t xml:space="preserve">Roles at </w:t>
      </w:r>
      <w:r w:rsidR="00CA7ADC" w:rsidRPr="28D81DAB">
        <w:rPr>
          <w:rFonts w:ascii="Arial" w:hAnsi="Arial" w:cs="Arial"/>
          <w:b/>
          <w:bCs/>
          <w:lang w:val="en-US" w:eastAsia="en-GB"/>
        </w:rPr>
        <w:t xml:space="preserve">Hourly Paid </w:t>
      </w:r>
      <w:r w:rsidRPr="28D81DAB">
        <w:rPr>
          <w:rFonts w:ascii="Arial" w:hAnsi="Arial" w:cs="Arial"/>
          <w:b/>
          <w:bCs/>
          <w:lang w:val="en-US" w:eastAsia="en-GB"/>
        </w:rPr>
        <w:t>Lecturer</w:t>
      </w:r>
      <w:r w:rsidRPr="28D81DAB">
        <w:rPr>
          <w:rFonts w:ascii="Arial" w:hAnsi="Arial" w:cs="Arial"/>
          <w:lang w:val="en-US" w:eastAsia="en-GB"/>
        </w:rPr>
        <w:t xml:space="preserve"> level are</w:t>
      </w:r>
      <w:r w:rsidR="00CA7ADC" w:rsidRPr="28D81DAB">
        <w:rPr>
          <w:rFonts w:ascii="Arial" w:hAnsi="Arial" w:cs="Arial"/>
          <w:lang w:val="en-US" w:eastAsia="en-GB"/>
        </w:rPr>
        <w:t xml:space="preserve"> teaching focuse</w:t>
      </w:r>
      <w:r w:rsidR="556CA448" w:rsidRPr="28D81DAB">
        <w:rPr>
          <w:rFonts w:ascii="Arial" w:hAnsi="Arial" w:cs="Arial"/>
          <w:lang w:val="en-US" w:eastAsia="en-GB"/>
        </w:rPr>
        <w:t>d.  All</w:t>
      </w:r>
      <w:r w:rsidR="0057334B" w:rsidRPr="28D81DAB">
        <w:rPr>
          <w:rFonts w:ascii="Arial" w:hAnsi="Arial" w:cs="Arial"/>
          <w:lang w:val="en-US" w:eastAsia="en-GB"/>
        </w:rPr>
        <w:t xml:space="preserve"> roles will be </w:t>
      </w:r>
      <w:r w:rsidRPr="28D81DAB">
        <w:rPr>
          <w:rFonts w:ascii="Arial" w:hAnsi="Arial" w:cs="Arial"/>
          <w:lang w:val="en-US" w:eastAsia="en-GB"/>
        </w:rPr>
        <w:t xml:space="preserve">expected to engage in </w:t>
      </w:r>
      <w:r w:rsidR="0057334B" w:rsidRPr="28D81DAB">
        <w:rPr>
          <w:rFonts w:ascii="Arial" w:hAnsi="Arial" w:cs="Arial"/>
          <w:lang w:val="en-US" w:eastAsia="en-GB"/>
        </w:rPr>
        <w:t xml:space="preserve">the </w:t>
      </w:r>
      <w:r w:rsidRPr="28D81DAB">
        <w:rPr>
          <w:rFonts w:ascii="Arial" w:hAnsi="Arial" w:cs="Arial"/>
          <w:lang w:val="en-US" w:eastAsia="en-GB"/>
        </w:rPr>
        <w:t xml:space="preserve">pastoral care of a diverse range of students, differing degrees of academic leadership, management and administration and to maintain certain relationships and contacts. </w:t>
      </w:r>
    </w:p>
    <w:p w14:paraId="368BBC69" w14:textId="77777777" w:rsidR="006405C9" w:rsidRPr="00A26D31" w:rsidRDefault="006405C9" w:rsidP="00A82450">
      <w:pPr>
        <w:rPr>
          <w:rFonts w:ascii="Arial" w:hAnsi="Arial" w:cs="Arial"/>
          <w:szCs w:val="22"/>
          <w:lang w:val="en-US"/>
        </w:rPr>
      </w:pPr>
    </w:p>
    <w:p w14:paraId="368BBC6A" w14:textId="77777777" w:rsidR="006405C9" w:rsidRPr="00A26D31" w:rsidRDefault="006405C9" w:rsidP="006249F8">
      <w:pPr>
        <w:pStyle w:val="BrandHeadline2"/>
        <w:rPr>
          <w:rFonts w:ascii="Arial" w:hAnsi="Arial" w:cs="Arial"/>
          <w:color w:val="auto"/>
          <w:sz w:val="22"/>
          <w:szCs w:val="22"/>
          <w:lang w:val="en-US"/>
        </w:rPr>
      </w:pPr>
      <w:r w:rsidRPr="00A26D31">
        <w:rPr>
          <w:rFonts w:ascii="Arial" w:hAnsi="Arial" w:cs="Arial"/>
          <w:color w:val="auto"/>
          <w:sz w:val="22"/>
          <w:szCs w:val="22"/>
          <w:lang w:val="en-US"/>
        </w:rPr>
        <w:t>Role Purpose</w:t>
      </w:r>
    </w:p>
    <w:p w14:paraId="368BBC6B" w14:textId="77777777" w:rsidR="006405C9" w:rsidRPr="00A26D31" w:rsidRDefault="006405C9" w:rsidP="006249F8">
      <w:pPr>
        <w:rPr>
          <w:rFonts w:ascii="Arial" w:hAnsi="Arial" w:cs="Arial"/>
          <w:szCs w:val="22"/>
          <w:lang w:val="en-US"/>
        </w:rPr>
      </w:pPr>
    </w:p>
    <w:p w14:paraId="079D4953" w14:textId="60F7BF48" w:rsidR="007C7147" w:rsidRPr="00A26D31" w:rsidRDefault="00017BB7" w:rsidP="600CCD41">
      <w:pPr>
        <w:jc w:val="both"/>
        <w:rPr>
          <w:rFonts w:ascii="Arial" w:hAnsi="Arial" w:cs="Arial"/>
        </w:rPr>
      </w:pPr>
      <w:r w:rsidRPr="600CCD41">
        <w:rPr>
          <w:rFonts w:ascii="Arial" w:hAnsi="Arial" w:cs="Arial"/>
          <w:lang w:val="en-US" w:eastAsia="en-GB"/>
        </w:rPr>
        <w:t>To undertake assigned teaching and related activity</w:t>
      </w:r>
      <w:r w:rsidR="00375FD0" w:rsidRPr="600CCD41">
        <w:rPr>
          <w:rFonts w:ascii="Arial" w:hAnsi="Arial" w:cs="Arial"/>
          <w:lang w:val="en-US" w:eastAsia="en-GB"/>
        </w:rPr>
        <w:t xml:space="preserve"> and any other reasonable duties as requested by the </w:t>
      </w:r>
      <w:r w:rsidR="0055372F" w:rsidRPr="600CCD41">
        <w:rPr>
          <w:rFonts w:ascii="Arial" w:hAnsi="Arial" w:cs="Arial"/>
          <w:lang w:val="en-US" w:eastAsia="en-GB"/>
        </w:rPr>
        <w:t>Head of Depar</w:t>
      </w:r>
      <w:r w:rsidR="00A76A79" w:rsidRPr="600CCD41">
        <w:rPr>
          <w:rFonts w:ascii="Arial" w:hAnsi="Arial" w:cs="Arial"/>
          <w:lang w:val="en-US" w:eastAsia="en-GB"/>
        </w:rPr>
        <w:t>t</w:t>
      </w:r>
      <w:r w:rsidR="0055372F" w:rsidRPr="600CCD41">
        <w:rPr>
          <w:rFonts w:ascii="Arial" w:hAnsi="Arial" w:cs="Arial"/>
          <w:lang w:val="en-US" w:eastAsia="en-GB"/>
        </w:rPr>
        <w:t>ment</w:t>
      </w:r>
      <w:r w:rsidRPr="600CCD41">
        <w:rPr>
          <w:rFonts w:ascii="Arial" w:hAnsi="Arial" w:cs="Arial"/>
          <w:lang w:val="en-US" w:eastAsia="en-GB"/>
        </w:rPr>
        <w:t>, but not the full range of academic duties.</w:t>
      </w:r>
      <w:r w:rsidR="0055372F" w:rsidRPr="600CCD41">
        <w:rPr>
          <w:rFonts w:ascii="Arial" w:hAnsi="Arial" w:cs="Arial"/>
        </w:rPr>
        <w:t xml:space="preserve">  </w:t>
      </w:r>
      <w:r w:rsidR="006405C9" w:rsidRPr="600CCD41">
        <w:rPr>
          <w:rFonts w:ascii="Arial" w:hAnsi="Arial" w:cs="Arial"/>
          <w:lang w:val="en-US"/>
        </w:rPr>
        <w:t>To contribute to the provision of high</w:t>
      </w:r>
      <w:r w:rsidR="00BD771D" w:rsidRPr="600CCD41">
        <w:rPr>
          <w:rFonts w:ascii="Arial" w:hAnsi="Arial" w:cs="Arial"/>
          <w:lang w:val="en-US"/>
        </w:rPr>
        <w:t>-</w:t>
      </w:r>
      <w:r w:rsidR="006405C9" w:rsidRPr="600CCD41">
        <w:rPr>
          <w:rFonts w:ascii="Arial" w:hAnsi="Arial" w:cs="Arial"/>
          <w:lang w:val="en-US"/>
        </w:rPr>
        <w:t xml:space="preserve">quality teaching, as a member of a teaching team and in collaboration with others, to the benefit of a diverse range of students and colleagues.  </w:t>
      </w:r>
      <w:r w:rsidR="007C7147" w:rsidRPr="600CCD41">
        <w:rPr>
          <w:rFonts w:ascii="Arial" w:hAnsi="Arial" w:cs="Arial"/>
          <w:lang w:val="en-US"/>
        </w:rPr>
        <w:t xml:space="preserve">To contribute to the University’s objective of securing an outstanding reputation for research-informed learning, </w:t>
      </w:r>
      <w:r w:rsidR="1BA44B83" w:rsidRPr="600CCD41">
        <w:rPr>
          <w:rFonts w:ascii="Arial" w:hAnsi="Arial" w:cs="Arial"/>
          <w:lang w:val="en-US"/>
        </w:rPr>
        <w:t>innovation,</w:t>
      </w:r>
      <w:r w:rsidR="007C7147" w:rsidRPr="600CCD41">
        <w:rPr>
          <w:rFonts w:ascii="Arial" w:hAnsi="Arial" w:cs="Arial"/>
          <w:lang w:val="en-US"/>
        </w:rPr>
        <w:t xml:space="preserve"> and </w:t>
      </w:r>
      <w:r w:rsidR="007C7147" w:rsidRPr="600CCD41">
        <w:rPr>
          <w:rFonts w:ascii="Arial" w:hAnsi="Arial" w:cs="Arial"/>
        </w:rPr>
        <w:t>integrated academic practice.</w:t>
      </w:r>
    </w:p>
    <w:p w14:paraId="45494DAF" w14:textId="77777777" w:rsidR="00F1304E" w:rsidRDefault="00F1304E" w:rsidP="004B64B6">
      <w:pPr>
        <w:rPr>
          <w:rFonts w:ascii="Arial" w:hAnsi="Arial" w:cs="Arial"/>
          <w:szCs w:val="22"/>
        </w:rPr>
      </w:pPr>
    </w:p>
    <w:p w14:paraId="5271260D" w14:textId="77777777" w:rsidR="00F34E7D" w:rsidRDefault="00F34E7D" w:rsidP="00BE2C7E">
      <w:pPr>
        <w:jc w:val="both"/>
        <w:rPr>
          <w:rFonts w:ascii="Arial" w:hAnsi="Arial" w:cs="Arial"/>
          <w:b/>
          <w:bCs/>
          <w:szCs w:val="22"/>
        </w:rPr>
      </w:pPr>
      <w:r w:rsidRPr="00BA772C">
        <w:rPr>
          <w:rFonts w:ascii="Arial" w:hAnsi="Arial" w:cs="Arial"/>
          <w:b/>
          <w:bCs/>
          <w:szCs w:val="22"/>
        </w:rPr>
        <w:t>Academic Domains</w:t>
      </w:r>
    </w:p>
    <w:p w14:paraId="19E0BC6F" w14:textId="77777777" w:rsidR="0055372F" w:rsidRPr="00BA772C" w:rsidRDefault="0055372F" w:rsidP="00BE2C7E">
      <w:pPr>
        <w:jc w:val="both"/>
        <w:rPr>
          <w:rFonts w:ascii="Arial" w:hAnsi="Arial" w:cs="Arial"/>
          <w:b/>
          <w:bCs/>
          <w:szCs w:val="22"/>
        </w:rPr>
      </w:pPr>
    </w:p>
    <w:p w14:paraId="368BBC75" w14:textId="051BE5E9" w:rsidR="006405C9" w:rsidRPr="002C2ED1" w:rsidRDefault="00F1304E" w:rsidP="28D81DAB">
      <w:pPr>
        <w:jc w:val="both"/>
        <w:rPr>
          <w:rFonts w:ascii="Arial" w:hAnsi="Arial" w:cs="Arial"/>
          <w:lang w:eastAsia="en-GB"/>
        </w:rPr>
      </w:pPr>
      <w:r w:rsidRPr="28D81DAB">
        <w:rPr>
          <w:rFonts w:ascii="Arial" w:hAnsi="Arial" w:cs="Arial"/>
        </w:rPr>
        <w:t>A</w:t>
      </w:r>
      <w:r w:rsidR="006405C9" w:rsidRPr="28D81DAB">
        <w:rPr>
          <w:rFonts w:ascii="Arial" w:hAnsi="Arial" w:cs="Arial"/>
        </w:rPr>
        <w:t xml:space="preserve">cademic domains are </w:t>
      </w:r>
      <w:r w:rsidR="00D9620C" w:rsidRPr="28D81DAB">
        <w:rPr>
          <w:rFonts w:ascii="Arial" w:hAnsi="Arial" w:cs="Arial"/>
        </w:rPr>
        <w:t xml:space="preserve">not </w:t>
      </w:r>
      <w:r w:rsidR="006405C9" w:rsidRPr="28D81DAB">
        <w:rPr>
          <w:rFonts w:ascii="Arial" w:hAnsi="Arial" w:cs="Arial"/>
        </w:rPr>
        <w:t>applicable to this role</w:t>
      </w:r>
      <w:r w:rsidR="6B307C8B" w:rsidRPr="28D81DAB">
        <w:rPr>
          <w:rFonts w:ascii="Arial" w:hAnsi="Arial" w:cs="Arial"/>
        </w:rPr>
        <w:t>,</w:t>
      </w:r>
      <w:r w:rsidR="002C2ED1" w:rsidRPr="28D81DAB">
        <w:rPr>
          <w:rFonts w:ascii="Arial" w:hAnsi="Arial" w:cs="Arial"/>
          <w:lang w:eastAsia="en-GB"/>
        </w:rPr>
        <w:t xml:space="preserve"> but</w:t>
      </w:r>
      <w:r w:rsidR="0055372F" w:rsidRPr="28D81DAB">
        <w:rPr>
          <w:rFonts w:ascii="Arial" w:hAnsi="Arial" w:cs="Arial"/>
          <w:lang w:eastAsia="en-GB"/>
        </w:rPr>
        <w:t xml:space="preserve"> </w:t>
      </w:r>
      <w:r w:rsidR="006405C9" w:rsidRPr="28D81DAB">
        <w:rPr>
          <w:rFonts w:ascii="Arial" w:hAnsi="Arial" w:cs="Arial"/>
          <w:lang w:val="en-US"/>
        </w:rPr>
        <w:t xml:space="preserve">candidates will be expected to demonstrate their commitment to </w:t>
      </w:r>
      <w:r w:rsidR="00397E2D" w:rsidRPr="28D81DAB">
        <w:rPr>
          <w:rFonts w:ascii="Arial" w:hAnsi="Arial" w:cs="Arial"/>
          <w:lang w:val="en-US"/>
        </w:rPr>
        <w:t>core teaching and academic citizenship</w:t>
      </w:r>
      <w:r w:rsidR="004C3DDE" w:rsidRPr="28D81DAB">
        <w:rPr>
          <w:rFonts w:ascii="Arial" w:hAnsi="Arial" w:cs="Arial"/>
          <w:lang w:val="en-US"/>
        </w:rPr>
        <w:t xml:space="preserve"> and </w:t>
      </w:r>
      <w:r w:rsidR="006405C9" w:rsidRPr="28D81DAB">
        <w:rPr>
          <w:rFonts w:ascii="Arial" w:hAnsi="Arial" w:cs="Arial"/>
          <w:lang w:val="en-US"/>
        </w:rPr>
        <w:t xml:space="preserve">professional development, displaying respect for colleagues and students alike and seeking opportunities to increase the effectiveness of the student experience and their integrated academic practice. </w:t>
      </w:r>
    </w:p>
    <w:p w14:paraId="368BBC76" w14:textId="77777777" w:rsidR="006405C9" w:rsidRPr="00A26D31" w:rsidRDefault="006405C9" w:rsidP="004B64B6">
      <w:pPr>
        <w:rPr>
          <w:rFonts w:ascii="Arial" w:hAnsi="Arial" w:cs="Arial"/>
          <w:szCs w:val="22"/>
          <w:lang w:val="en-US"/>
        </w:rPr>
      </w:pPr>
    </w:p>
    <w:p w14:paraId="368BBC78" w14:textId="77777777" w:rsidR="006405C9" w:rsidRPr="00A26D31" w:rsidRDefault="006405C9" w:rsidP="00690D63">
      <w:pPr>
        <w:pStyle w:val="BrandHeadline2"/>
        <w:rPr>
          <w:rFonts w:ascii="Arial" w:hAnsi="Arial" w:cs="Arial"/>
          <w:color w:val="auto"/>
          <w:sz w:val="22"/>
          <w:szCs w:val="22"/>
          <w:lang w:val="en-US"/>
        </w:rPr>
      </w:pPr>
      <w:r w:rsidRPr="00A26D31">
        <w:rPr>
          <w:rFonts w:ascii="Arial" w:hAnsi="Arial" w:cs="Arial"/>
          <w:color w:val="auto"/>
          <w:sz w:val="22"/>
          <w:szCs w:val="22"/>
          <w:lang w:val="en-US"/>
        </w:rPr>
        <w:t>Representative Accountabilities</w:t>
      </w:r>
    </w:p>
    <w:p w14:paraId="368BBC79" w14:textId="77777777" w:rsidR="006405C9" w:rsidRPr="00A26D31" w:rsidRDefault="006405C9" w:rsidP="002629F3">
      <w:pPr>
        <w:rPr>
          <w:lang w:val="en-US"/>
        </w:rPr>
      </w:pPr>
    </w:p>
    <w:p w14:paraId="368BBC7A" w14:textId="56E0D644" w:rsidR="006405C9" w:rsidRPr="00F37F52" w:rsidRDefault="006405C9" w:rsidP="28D81DAB">
      <w:pPr>
        <w:pStyle w:val="BrandHeadline2"/>
        <w:rPr>
          <w:rFonts w:ascii="Arial" w:hAnsi="Arial" w:cs="Arial"/>
          <w:b w:val="0"/>
          <w:color w:val="auto"/>
          <w:sz w:val="22"/>
          <w:szCs w:val="22"/>
          <w:lang w:val="en-US"/>
        </w:rPr>
      </w:pPr>
      <w:r w:rsidRPr="600CCD41">
        <w:rPr>
          <w:rFonts w:ascii="Arial" w:hAnsi="Arial" w:cs="Arial"/>
          <w:b w:val="0"/>
          <w:color w:val="auto"/>
          <w:sz w:val="22"/>
          <w:szCs w:val="22"/>
          <w:lang w:val="en-US"/>
        </w:rPr>
        <w:t xml:space="preserve">The following list outlines illustrative examples which could be undertaken at </w:t>
      </w:r>
      <w:r w:rsidR="00A0796C" w:rsidRPr="600CCD41">
        <w:rPr>
          <w:rFonts w:ascii="Arial" w:hAnsi="Arial" w:cs="Arial"/>
          <w:b w:val="0"/>
          <w:color w:val="auto"/>
          <w:sz w:val="22"/>
          <w:szCs w:val="22"/>
          <w:lang w:val="en-US"/>
        </w:rPr>
        <w:t xml:space="preserve">Hourly Paid </w:t>
      </w:r>
      <w:r w:rsidRPr="600CCD41">
        <w:rPr>
          <w:rFonts w:ascii="Arial" w:hAnsi="Arial" w:cs="Arial"/>
          <w:b w:val="0"/>
          <w:color w:val="auto"/>
          <w:sz w:val="22"/>
          <w:szCs w:val="22"/>
          <w:lang w:val="en-US"/>
        </w:rPr>
        <w:t xml:space="preserve">Lecturer level.  This is not an exhaustive </w:t>
      </w:r>
      <w:bookmarkStart w:id="0" w:name="_Int_2CcEFdZA"/>
      <w:r w:rsidRPr="600CCD41">
        <w:rPr>
          <w:rFonts w:ascii="Arial" w:hAnsi="Arial" w:cs="Arial"/>
          <w:b w:val="0"/>
          <w:color w:val="auto"/>
          <w:sz w:val="22"/>
          <w:szCs w:val="22"/>
          <w:lang w:val="en-US"/>
        </w:rPr>
        <w:t>list</w:t>
      </w:r>
      <w:bookmarkEnd w:id="0"/>
      <w:r w:rsidRPr="600CCD41">
        <w:rPr>
          <w:rFonts w:ascii="Arial" w:hAnsi="Arial" w:cs="Arial"/>
          <w:b w:val="0"/>
          <w:color w:val="auto"/>
          <w:sz w:val="22"/>
          <w:szCs w:val="22"/>
          <w:lang w:val="en-US"/>
        </w:rPr>
        <w:t xml:space="preserve"> and individuals are not necessarily expected to meet every point on the list.</w:t>
      </w:r>
    </w:p>
    <w:p w14:paraId="3A3EC3EA" w14:textId="77777777" w:rsidR="00230A1F" w:rsidRPr="003B3AB5" w:rsidRDefault="00230A1F" w:rsidP="003B3AB5">
      <w:pPr>
        <w:jc w:val="both"/>
        <w:rPr>
          <w:rFonts w:ascii="Arial" w:hAnsi="Arial" w:cs="Arial"/>
          <w:szCs w:val="22"/>
        </w:rPr>
      </w:pPr>
    </w:p>
    <w:p w14:paraId="6183A311" w14:textId="5714D1F7" w:rsidR="004F2913" w:rsidRDefault="004F2913" w:rsidP="600CCD41">
      <w:pPr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 xml:space="preserve">Become familiar with the syllabuses, </w:t>
      </w:r>
      <w:r w:rsidR="52E6B783" w:rsidRPr="600CCD41">
        <w:rPr>
          <w:rFonts w:ascii="Arial" w:hAnsi="Arial" w:cs="Arial"/>
          <w:lang w:val="en-US"/>
        </w:rPr>
        <w:t>curriculum,</w:t>
      </w:r>
      <w:r w:rsidRPr="600CCD41">
        <w:rPr>
          <w:rFonts w:ascii="Arial" w:hAnsi="Arial" w:cs="Arial"/>
          <w:lang w:val="en-US"/>
        </w:rPr>
        <w:t xml:space="preserve"> and course requirements for </w:t>
      </w:r>
      <w:r w:rsidR="00CB14B7" w:rsidRPr="600CCD41">
        <w:rPr>
          <w:rFonts w:ascii="Arial" w:hAnsi="Arial" w:cs="Arial"/>
          <w:lang w:val="en-US"/>
        </w:rPr>
        <w:t>assigned classes.</w:t>
      </w:r>
    </w:p>
    <w:p w14:paraId="71ADB2B6" w14:textId="77777777" w:rsidR="005B65BC" w:rsidRPr="005B65BC" w:rsidRDefault="005B65BC" w:rsidP="005B65BC">
      <w:pPr>
        <w:rPr>
          <w:rFonts w:ascii="Arial" w:hAnsi="Arial" w:cs="Arial"/>
          <w:szCs w:val="22"/>
          <w:lang w:val="en-US"/>
        </w:rPr>
      </w:pPr>
    </w:p>
    <w:p w14:paraId="368BBC81" w14:textId="4A81516C" w:rsidR="006405C9" w:rsidRDefault="006405C9" w:rsidP="00682E3B">
      <w:pPr>
        <w:pStyle w:val="ListParagraph"/>
        <w:numPr>
          <w:ilvl w:val="0"/>
          <w:numId w:val="37"/>
        </w:numPr>
        <w:rPr>
          <w:rFonts w:ascii="Arial" w:hAnsi="Arial" w:cs="Arial"/>
          <w:szCs w:val="22"/>
          <w:lang w:val="en-US"/>
        </w:rPr>
      </w:pPr>
      <w:r w:rsidRPr="00A26D31">
        <w:rPr>
          <w:rFonts w:ascii="Arial" w:hAnsi="Arial" w:cs="Arial"/>
          <w:szCs w:val="22"/>
          <w:lang w:val="en-US"/>
        </w:rPr>
        <w:t xml:space="preserve">Consistently </w:t>
      </w:r>
      <w:r w:rsidR="00B146F0">
        <w:rPr>
          <w:rFonts w:ascii="Arial" w:hAnsi="Arial" w:cs="Arial"/>
          <w:szCs w:val="22"/>
          <w:lang w:val="en-US"/>
        </w:rPr>
        <w:t xml:space="preserve">plan, </w:t>
      </w:r>
      <w:r w:rsidRPr="00A26D31">
        <w:rPr>
          <w:rFonts w:ascii="Arial" w:hAnsi="Arial" w:cs="Arial"/>
          <w:szCs w:val="22"/>
          <w:lang w:val="en-US"/>
        </w:rPr>
        <w:t>deliver quality teaching, assessmen</w:t>
      </w:r>
      <w:r w:rsidR="004C3DDE">
        <w:rPr>
          <w:rFonts w:ascii="Arial" w:hAnsi="Arial" w:cs="Arial"/>
          <w:szCs w:val="22"/>
          <w:lang w:val="en-US"/>
        </w:rPr>
        <w:t xml:space="preserve">t and </w:t>
      </w:r>
      <w:r w:rsidRPr="00A26D31">
        <w:rPr>
          <w:rFonts w:ascii="Arial" w:hAnsi="Arial" w:cs="Arial"/>
          <w:szCs w:val="22"/>
          <w:lang w:val="en-US"/>
        </w:rPr>
        <w:t>feedback to a diverse range of students, to support them in their learning and provide a stimulating learning environment</w:t>
      </w:r>
      <w:r w:rsidR="00BD6925">
        <w:rPr>
          <w:rFonts w:ascii="Arial" w:hAnsi="Arial" w:cs="Arial"/>
          <w:szCs w:val="22"/>
          <w:lang w:val="en-US"/>
        </w:rPr>
        <w:t>.</w:t>
      </w:r>
    </w:p>
    <w:p w14:paraId="1F93487E" w14:textId="77777777" w:rsidR="00092F0C" w:rsidRPr="00092F0C" w:rsidRDefault="00092F0C" w:rsidP="00092F0C">
      <w:pPr>
        <w:pStyle w:val="ListParagraph"/>
        <w:rPr>
          <w:rFonts w:ascii="Arial" w:hAnsi="Arial" w:cs="Arial"/>
          <w:szCs w:val="22"/>
          <w:lang w:val="en-US"/>
        </w:rPr>
      </w:pPr>
    </w:p>
    <w:p w14:paraId="31B8F4C7" w14:textId="6610DBCE" w:rsidR="00092F0C" w:rsidRDefault="00092F0C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>Prepare</w:t>
      </w:r>
      <w:r w:rsidR="513A3346" w:rsidRPr="600CCD41">
        <w:rPr>
          <w:rFonts w:ascii="Arial" w:hAnsi="Arial" w:cs="Arial"/>
          <w:lang w:val="en-US"/>
        </w:rPr>
        <w:t>,</w:t>
      </w:r>
      <w:r w:rsidRPr="600CCD41">
        <w:rPr>
          <w:rFonts w:ascii="Arial" w:hAnsi="Arial" w:cs="Arial"/>
          <w:lang w:val="en-US"/>
        </w:rPr>
        <w:t xml:space="preserve"> </w:t>
      </w:r>
      <w:r w:rsidR="0DA7EDDD" w:rsidRPr="600CCD41">
        <w:rPr>
          <w:rFonts w:ascii="Arial" w:hAnsi="Arial" w:cs="Arial"/>
          <w:lang w:val="en-US"/>
        </w:rPr>
        <w:t>mark,</w:t>
      </w:r>
      <w:r w:rsidRPr="600CCD41">
        <w:rPr>
          <w:rFonts w:ascii="Arial" w:hAnsi="Arial" w:cs="Arial"/>
          <w:lang w:val="en-US"/>
        </w:rPr>
        <w:t xml:space="preserve"> and correct student classwork and homework.</w:t>
      </w:r>
      <w:r w:rsidR="00DB0B8D" w:rsidRPr="600CCD41">
        <w:rPr>
          <w:rFonts w:ascii="Arial" w:hAnsi="Arial" w:cs="Arial"/>
          <w:lang w:val="en-US"/>
        </w:rPr>
        <w:t xml:space="preserve"> Supervise research degrees and </w:t>
      </w:r>
      <w:bookmarkStart w:id="1" w:name="_Int_dYB8LkkU"/>
      <w:r w:rsidR="00DF0826" w:rsidRPr="600CCD41">
        <w:rPr>
          <w:rFonts w:ascii="Arial" w:hAnsi="Arial" w:cs="Arial"/>
          <w:lang w:val="en-US"/>
        </w:rPr>
        <w:t>taught</w:t>
      </w:r>
      <w:bookmarkEnd w:id="1"/>
      <w:r w:rsidR="00DF0826" w:rsidRPr="600CCD41">
        <w:rPr>
          <w:rFonts w:ascii="Arial" w:hAnsi="Arial" w:cs="Arial"/>
          <w:lang w:val="en-US"/>
        </w:rPr>
        <w:t xml:space="preserve"> degree dissertations.</w:t>
      </w:r>
    </w:p>
    <w:p w14:paraId="4F4ED9D3" w14:textId="77777777" w:rsidR="00092F0C" w:rsidRPr="00092F0C" w:rsidRDefault="00092F0C" w:rsidP="00092F0C">
      <w:pPr>
        <w:pStyle w:val="ListParagraph"/>
        <w:rPr>
          <w:rFonts w:ascii="Arial" w:hAnsi="Arial" w:cs="Arial"/>
          <w:szCs w:val="22"/>
          <w:lang w:val="en-US"/>
        </w:rPr>
      </w:pPr>
    </w:p>
    <w:p w14:paraId="771DAEE8" w14:textId="62C8DB21" w:rsidR="00A55893" w:rsidRDefault="00A55893" w:rsidP="600CCD41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 xml:space="preserve">Complete registers, </w:t>
      </w:r>
      <w:r w:rsidR="5D3E47B4" w:rsidRPr="600CCD41">
        <w:rPr>
          <w:rFonts w:ascii="Arial" w:hAnsi="Arial" w:cs="Arial"/>
          <w:lang w:val="en-US"/>
        </w:rPr>
        <w:t>statistics,</w:t>
      </w:r>
      <w:r w:rsidRPr="600CCD41">
        <w:rPr>
          <w:rFonts w:ascii="Arial" w:hAnsi="Arial" w:cs="Arial"/>
          <w:lang w:val="en-US"/>
        </w:rPr>
        <w:t xml:space="preserve"> and progress reports for assigned classes.</w:t>
      </w:r>
    </w:p>
    <w:p w14:paraId="48CBF623" w14:textId="77777777" w:rsidR="00A55893" w:rsidRPr="00A55893" w:rsidRDefault="00A55893" w:rsidP="00A55893">
      <w:pPr>
        <w:pStyle w:val="ListParagraph"/>
        <w:rPr>
          <w:rFonts w:ascii="Arial" w:hAnsi="Arial" w:cs="Arial"/>
          <w:szCs w:val="22"/>
          <w:lang w:val="en-US"/>
        </w:rPr>
      </w:pPr>
    </w:p>
    <w:p w14:paraId="523ED3C4" w14:textId="403973D6" w:rsidR="00092F0C" w:rsidRDefault="00092F0C" w:rsidP="00682E3B">
      <w:pPr>
        <w:pStyle w:val="ListParagraph"/>
        <w:numPr>
          <w:ilvl w:val="0"/>
          <w:numId w:val="37"/>
        </w:numPr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Set and mark examination papers.</w:t>
      </w:r>
    </w:p>
    <w:p w14:paraId="6FA57673" w14:textId="77777777" w:rsidR="00092F0C" w:rsidRPr="00092F0C" w:rsidRDefault="00092F0C" w:rsidP="00092F0C">
      <w:pPr>
        <w:pStyle w:val="ListParagraph"/>
        <w:rPr>
          <w:rFonts w:ascii="Arial" w:hAnsi="Arial" w:cs="Arial"/>
          <w:szCs w:val="22"/>
          <w:lang w:val="en-US"/>
        </w:rPr>
      </w:pPr>
    </w:p>
    <w:p w14:paraId="6222850C" w14:textId="6F84DF29" w:rsidR="002117ED" w:rsidRPr="00A26D31" w:rsidRDefault="00092F0C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28D81DAB">
        <w:rPr>
          <w:rFonts w:ascii="Arial" w:hAnsi="Arial" w:cs="Arial"/>
          <w:lang w:val="en-US"/>
        </w:rPr>
        <w:t xml:space="preserve">Invigilate </w:t>
      </w:r>
      <w:r w:rsidR="00305850" w:rsidRPr="28D81DAB">
        <w:rPr>
          <w:rFonts w:ascii="Arial" w:hAnsi="Arial" w:cs="Arial"/>
          <w:lang w:val="en-US"/>
        </w:rPr>
        <w:t xml:space="preserve">exams, attend examination boards and staff meetings if required </w:t>
      </w:r>
      <w:r w:rsidR="1065937C" w:rsidRPr="28D81DAB">
        <w:rPr>
          <w:rFonts w:ascii="Arial" w:hAnsi="Arial" w:cs="Arial"/>
          <w:lang w:val="en-US"/>
        </w:rPr>
        <w:t>from time to time</w:t>
      </w:r>
      <w:r w:rsidR="00305850" w:rsidRPr="28D81DAB">
        <w:rPr>
          <w:rFonts w:ascii="Arial" w:hAnsi="Arial" w:cs="Arial"/>
          <w:lang w:val="en-US"/>
        </w:rPr>
        <w:t xml:space="preserve"> </w:t>
      </w:r>
      <w:r w:rsidR="108D7216" w:rsidRPr="28D81DAB">
        <w:rPr>
          <w:rFonts w:ascii="Arial" w:hAnsi="Arial" w:cs="Arial"/>
          <w:lang w:val="en-US"/>
        </w:rPr>
        <w:t xml:space="preserve">and as </w:t>
      </w:r>
      <w:r w:rsidR="00305850" w:rsidRPr="28D81DAB">
        <w:rPr>
          <w:rFonts w:ascii="Arial" w:hAnsi="Arial" w:cs="Arial"/>
          <w:lang w:val="en-US"/>
        </w:rPr>
        <w:t>arranged by mutual agreement.</w:t>
      </w:r>
    </w:p>
    <w:p w14:paraId="6C4DA031" w14:textId="5B6B7757" w:rsidR="002117ED" w:rsidRPr="00A26D31" w:rsidRDefault="002117ED" w:rsidP="28D81DAB">
      <w:pPr>
        <w:pStyle w:val="ListParagraph"/>
        <w:ind w:left="284"/>
        <w:rPr>
          <w:rFonts w:ascii="Arial" w:hAnsi="Arial" w:cs="Arial"/>
          <w:lang w:val="en-US"/>
        </w:rPr>
      </w:pPr>
    </w:p>
    <w:p w14:paraId="2E7AE36A" w14:textId="42C73D84" w:rsidR="002117ED" w:rsidRPr="00A26D31" w:rsidRDefault="006405C9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28D81DAB">
        <w:rPr>
          <w:rFonts w:ascii="Arial" w:hAnsi="Arial" w:cs="Arial"/>
          <w:lang w:val="en-US"/>
        </w:rPr>
        <w:t>Use listening, interpersonal and pastoral care skills to deal with sensitive issues concerning our diverse student body, appreciating the needs of individual students and their circumstances.</w:t>
      </w:r>
    </w:p>
    <w:p w14:paraId="18F58B65" w14:textId="7851FDC1" w:rsidR="002117ED" w:rsidRPr="00A26D31" w:rsidRDefault="002117ED" w:rsidP="28D81DAB">
      <w:pPr>
        <w:pStyle w:val="ListParagraph"/>
        <w:ind w:left="284"/>
        <w:rPr>
          <w:rFonts w:ascii="Arial" w:hAnsi="Arial" w:cs="Arial"/>
          <w:lang w:val="en-US"/>
        </w:rPr>
      </w:pPr>
    </w:p>
    <w:p w14:paraId="0726D9AC" w14:textId="08D21335" w:rsidR="002117ED" w:rsidRPr="00A26D31" w:rsidRDefault="002B6EDE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 xml:space="preserve">Be responsible for all equipment in </w:t>
      </w:r>
      <w:r w:rsidR="57A95EB1" w:rsidRPr="600CCD41">
        <w:rPr>
          <w:rFonts w:ascii="Arial" w:hAnsi="Arial" w:cs="Arial"/>
          <w:lang w:val="en-US"/>
        </w:rPr>
        <w:t>their</w:t>
      </w:r>
      <w:r w:rsidRPr="600CCD41">
        <w:rPr>
          <w:rFonts w:ascii="Arial" w:hAnsi="Arial" w:cs="Arial"/>
          <w:lang w:val="en-US"/>
        </w:rPr>
        <w:t xml:space="preserve"> charge.</w:t>
      </w:r>
    </w:p>
    <w:p w14:paraId="7B8C742A" w14:textId="2E48D724" w:rsidR="002117ED" w:rsidRPr="00A26D31" w:rsidRDefault="002B6EDE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 xml:space="preserve">Fulfil the general duty of care towards the safety </w:t>
      </w:r>
      <w:r w:rsidR="002117ED" w:rsidRPr="600CCD41">
        <w:rPr>
          <w:rFonts w:ascii="Arial" w:hAnsi="Arial" w:cs="Arial"/>
          <w:lang w:val="en-US"/>
        </w:rPr>
        <w:t xml:space="preserve">and wellbeing </w:t>
      </w:r>
      <w:r w:rsidR="008576F9" w:rsidRPr="600CCD41">
        <w:rPr>
          <w:rFonts w:ascii="Arial" w:hAnsi="Arial" w:cs="Arial"/>
          <w:lang w:val="en-US"/>
        </w:rPr>
        <w:t>of students</w:t>
      </w:r>
      <w:r w:rsidR="002117ED" w:rsidRPr="600CCD41">
        <w:rPr>
          <w:rFonts w:ascii="Arial" w:hAnsi="Arial" w:cs="Arial"/>
          <w:lang w:val="en-US"/>
        </w:rPr>
        <w:t xml:space="preserve"> and colleagues</w:t>
      </w:r>
      <w:r w:rsidR="008576F9" w:rsidRPr="600CCD41">
        <w:rPr>
          <w:rFonts w:ascii="Arial" w:hAnsi="Arial" w:cs="Arial"/>
          <w:lang w:val="en-US"/>
        </w:rPr>
        <w:t xml:space="preserve"> </w:t>
      </w:r>
      <w:r w:rsidR="002117ED" w:rsidRPr="600CCD41">
        <w:rPr>
          <w:rFonts w:ascii="Arial" w:hAnsi="Arial" w:cs="Arial"/>
          <w:lang w:val="en-US"/>
        </w:rPr>
        <w:t xml:space="preserve">and act </w:t>
      </w:r>
      <w:r w:rsidR="008576F9" w:rsidRPr="600CCD41">
        <w:rPr>
          <w:rFonts w:ascii="Arial" w:hAnsi="Arial" w:cs="Arial"/>
          <w:lang w:val="en-US"/>
        </w:rPr>
        <w:t>in accordance with</w:t>
      </w:r>
      <w:r w:rsidR="002117ED" w:rsidRPr="600CCD41">
        <w:rPr>
          <w:rFonts w:ascii="Arial" w:hAnsi="Arial" w:cs="Arial"/>
          <w:lang w:val="en-US"/>
        </w:rPr>
        <w:t xml:space="preserve"> </w:t>
      </w:r>
      <w:proofErr w:type="gramStart"/>
      <w:r w:rsidR="002117ED" w:rsidRPr="600CCD41">
        <w:rPr>
          <w:rFonts w:ascii="Arial" w:hAnsi="Arial" w:cs="Arial"/>
          <w:lang w:val="en-US"/>
        </w:rPr>
        <w:t>University</w:t>
      </w:r>
      <w:proofErr w:type="gramEnd"/>
      <w:r w:rsidR="002117ED" w:rsidRPr="600CCD41">
        <w:rPr>
          <w:rFonts w:ascii="Arial" w:hAnsi="Arial" w:cs="Arial"/>
          <w:lang w:val="en-US"/>
        </w:rPr>
        <w:t xml:space="preserve"> policies and procedures.</w:t>
      </w:r>
    </w:p>
    <w:p w14:paraId="13CB3C87" w14:textId="515A6676" w:rsidR="002117ED" w:rsidRPr="00A26D31" w:rsidRDefault="002117ED" w:rsidP="28D81DAB">
      <w:pPr>
        <w:pStyle w:val="ListParagraph"/>
        <w:ind w:left="284"/>
        <w:rPr>
          <w:rFonts w:ascii="Arial" w:hAnsi="Arial" w:cs="Arial"/>
          <w:lang w:val="en-US"/>
        </w:rPr>
      </w:pPr>
    </w:p>
    <w:p w14:paraId="5B0C6FE0" w14:textId="4EF8DD81" w:rsidR="002117ED" w:rsidRPr="00A26D31" w:rsidRDefault="002117ED" w:rsidP="28D81DAB">
      <w:pPr>
        <w:pStyle w:val="ListParagraph"/>
        <w:numPr>
          <w:ilvl w:val="0"/>
          <w:numId w:val="37"/>
        </w:numPr>
        <w:rPr>
          <w:rFonts w:ascii="Arial" w:hAnsi="Arial" w:cs="Arial"/>
          <w:lang w:val="en-US"/>
        </w:rPr>
      </w:pPr>
      <w:r w:rsidRPr="600CCD41">
        <w:rPr>
          <w:rFonts w:ascii="Arial" w:hAnsi="Arial" w:cs="Arial"/>
          <w:lang w:val="en-US"/>
        </w:rPr>
        <w:t xml:space="preserve">Work flexibly and efficiently to maintain the highest professional standards in carrying out </w:t>
      </w:r>
      <w:r w:rsidR="09FAFA53" w:rsidRPr="600CCD41">
        <w:rPr>
          <w:rFonts w:ascii="Arial" w:hAnsi="Arial" w:cs="Arial"/>
          <w:lang w:val="en-US"/>
        </w:rPr>
        <w:t>their</w:t>
      </w:r>
      <w:r w:rsidR="00DC191E" w:rsidRPr="600CCD41">
        <w:rPr>
          <w:rFonts w:ascii="Arial" w:hAnsi="Arial" w:cs="Arial"/>
          <w:lang w:val="en-US"/>
        </w:rPr>
        <w:t xml:space="preserve"> duties.</w:t>
      </w:r>
    </w:p>
    <w:p w14:paraId="368BBCAB" w14:textId="4A42C0E5" w:rsidR="006405C9" w:rsidRPr="00A26D31" w:rsidRDefault="006405C9" w:rsidP="28D81DAB">
      <w:pPr>
        <w:rPr>
          <w:rFonts w:ascii="Arial" w:hAnsi="Arial" w:cs="Arial"/>
          <w:lang w:val="en-US"/>
        </w:rPr>
      </w:pPr>
    </w:p>
    <w:p w14:paraId="368BBCAD" w14:textId="44A1E902" w:rsidR="006405C9" w:rsidRDefault="007304B8" w:rsidP="28D81DAB">
      <w:pPr>
        <w:pStyle w:val="HayGroup11"/>
        <w:numPr>
          <w:ilvl w:val="0"/>
          <w:numId w:val="42"/>
        </w:numPr>
        <w:rPr>
          <w:rFonts w:ascii="Arial" w:hAnsi="Arial" w:cs="Arial"/>
        </w:rPr>
      </w:pPr>
      <w:r w:rsidRPr="28D81DAB">
        <w:rPr>
          <w:rFonts w:ascii="Arial" w:hAnsi="Arial" w:cs="Arial"/>
        </w:rPr>
        <w:t>Contribute to module</w:t>
      </w:r>
      <w:r w:rsidR="006405C9" w:rsidRPr="28D81DAB">
        <w:rPr>
          <w:rFonts w:ascii="Arial" w:hAnsi="Arial" w:cs="Arial"/>
        </w:rPr>
        <w:t xml:space="preserve"> leadership </w:t>
      </w:r>
      <w:r w:rsidR="00850577" w:rsidRPr="28D81DAB">
        <w:rPr>
          <w:rFonts w:ascii="Arial" w:hAnsi="Arial" w:cs="Arial"/>
        </w:rPr>
        <w:t xml:space="preserve">as </w:t>
      </w:r>
      <w:r w:rsidR="00FB2427" w:rsidRPr="28D81DAB">
        <w:rPr>
          <w:rFonts w:ascii="Arial" w:hAnsi="Arial" w:cs="Arial"/>
        </w:rPr>
        <w:t xml:space="preserve">appropriate and </w:t>
      </w:r>
      <w:r w:rsidR="0B72DE3F" w:rsidRPr="28D81DAB">
        <w:rPr>
          <w:rFonts w:ascii="Arial" w:hAnsi="Arial" w:cs="Arial"/>
        </w:rPr>
        <w:t xml:space="preserve">by </w:t>
      </w:r>
      <w:r w:rsidR="00850577" w:rsidRPr="28D81DAB">
        <w:rPr>
          <w:rFonts w:ascii="Arial" w:hAnsi="Arial" w:cs="Arial"/>
        </w:rPr>
        <w:t>agree</w:t>
      </w:r>
      <w:r w:rsidR="2F5C38FF" w:rsidRPr="28D81DAB">
        <w:rPr>
          <w:rFonts w:ascii="Arial" w:hAnsi="Arial" w:cs="Arial"/>
        </w:rPr>
        <w:t>ment</w:t>
      </w:r>
      <w:r w:rsidR="00850577" w:rsidRPr="28D81DAB">
        <w:rPr>
          <w:rFonts w:ascii="Arial" w:hAnsi="Arial" w:cs="Arial"/>
        </w:rPr>
        <w:t xml:space="preserve"> with the Head of Department.</w:t>
      </w:r>
    </w:p>
    <w:p w14:paraId="727814F0" w14:textId="77777777" w:rsidR="00850577" w:rsidRPr="00A26D31" w:rsidRDefault="00850577" w:rsidP="00850577">
      <w:pPr>
        <w:pStyle w:val="HayGroup11"/>
        <w:ind w:left="284"/>
        <w:rPr>
          <w:rFonts w:ascii="Arial" w:hAnsi="Arial" w:cs="Arial"/>
          <w:szCs w:val="22"/>
        </w:rPr>
      </w:pPr>
    </w:p>
    <w:p w14:paraId="368BBCAE" w14:textId="77777777" w:rsidR="006405C9" w:rsidRPr="00A26D31" w:rsidRDefault="006405C9" w:rsidP="00690D63">
      <w:pPr>
        <w:pStyle w:val="HayGroup11"/>
        <w:numPr>
          <w:ilvl w:val="0"/>
          <w:numId w:val="42"/>
        </w:numPr>
        <w:rPr>
          <w:rFonts w:ascii="Arial" w:hAnsi="Arial" w:cs="Arial"/>
          <w:szCs w:val="22"/>
        </w:rPr>
      </w:pPr>
      <w:r w:rsidRPr="00A26D31">
        <w:rPr>
          <w:rFonts w:ascii="Arial" w:hAnsi="Arial" w:cs="Arial"/>
          <w:szCs w:val="22"/>
        </w:rPr>
        <w:t xml:space="preserve">Perform such administrative duties which are within the remit of an academic member of staff including attending and contributing relevant subject group, school, departmental and other committees as required.  </w:t>
      </w:r>
    </w:p>
    <w:p w14:paraId="368BBCAF" w14:textId="77777777" w:rsidR="006405C9" w:rsidRPr="00A26D31" w:rsidRDefault="006405C9" w:rsidP="00ED4B84">
      <w:pPr>
        <w:pStyle w:val="HayGroup11"/>
        <w:rPr>
          <w:rFonts w:ascii="Arial" w:hAnsi="Arial" w:cs="Arial"/>
          <w:szCs w:val="22"/>
        </w:rPr>
      </w:pPr>
    </w:p>
    <w:p w14:paraId="368BBCB0" w14:textId="25882194" w:rsidR="006405C9" w:rsidRPr="00A26D31" w:rsidRDefault="006405C9" w:rsidP="28D81DAB">
      <w:pPr>
        <w:pStyle w:val="HayGroup11"/>
        <w:numPr>
          <w:ilvl w:val="0"/>
          <w:numId w:val="42"/>
        </w:numPr>
        <w:rPr>
          <w:rFonts w:ascii="Arial" w:hAnsi="Arial" w:cs="Arial"/>
        </w:rPr>
      </w:pPr>
      <w:r w:rsidRPr="28D81DAB">
        <w:rPr>
          <w:rFonts w:ascii="Arial" w:hAnsi="Arial" w:cs="Arial"/>
        </w:rPr>
        <w:t>Advise, mentor and support a diverse range of students; be a resource available to advise other members of staff as appropriate to their discipline.</w:t>
      </w:r>
    </w:p>
    <w:p w14:paraId="368BBCB1" w14:textId="77777777" w:rsidR="006405C9" w:rsidRPr="00A26D31" w:rsidRDefault="006405C9" w:rsidP="00690D63">
      <w:pPr>
        <w:pStyle w:val="HayGroup11"/>
        <w:rPr>
          <w:rFonts w:ascii="Arial" w:hAnsi="Arial" w:cs="Arial"/>
          <w:szCs w:val="22"/>
        </w:rPr>
      </w:pPr>
    </w:p>
    <w:p w14:paraId="368BBCB2" w14:textId="77777777" w:rsidR="006405C9" w:rsidRPr="00A26D31" w:rsidRDefault="006405C9" w:rsidP="00690D63">
      <w:pPr>
        <w:pStyle w:val="HayGroup11"/>
        <w:rPr>
          <w:rFonts w:ascii="Arial" w:hAnsi="Arial" w:cs="Arial"/>
          <w:szCs w:val="22"/>
        </w:rPr>
      </w:pPr>
    </w:p>
    <w:p w14:paraId="368BBCB3" w14:textId="77777777" w:rsidR="006405C9" w:rsidRPr="00A26D31" w:rsidRDefault="006405C9" w:rsidP="00690D63">
      <w:pPr>
        <w:pStyle w:val="BrandHeadline2"/>
        <w:rPr>
          <w:rFonts w:ascii="Arial" w:hAnsi="Arial" w:cs="Arial"/>
          <w:color w:val="auto"/>
          <w:sz w:val="22"/>
          <w:szCs w:val="22"/>
        </w:rPr>
      </w:pPr>
      <w:r w:rsidRPr="00A26D31">
        <w:rPr>
          <w:rFonts w:ascii="Arial" w:hAnsi="Arial" w:cs="Arial"/>
          <w:color w:val="auto"/>
          <w:sz w:val="22"/>
          <w:szCs w:val="22"/>
        </w:rPr>
        <w:t>Knowledge, Skills &amp; Experience</w:t>
      </w:r>
    </w:p>
    <w:p w14:paraId="368BBCB4" w14:textId="77777777" w:rsidR="006405C9" w:rsidRPr="00A26D31" w:rsidRDefault="006405C9" w:rsidP="00690D63">
      <w:pPr>
        <w:rPr>
          <w:rFonts w:ascii="Arial" w:hAnsi="Arial" w:cs="Arial"/>
          <w:b/>
          <w:i/>
          <w:szCs w:val="22"/>
        </w:rPr>
      </w:pPr>
    </w:p>
    <w:p w14:paraId="368BBCB5" w14:textId="754B408C" w:rsidR="00444574" w:rsidRPr="00A26D31" w:rsidRDefault="00AB7D0D" w:rsidP="00690D63">
      <w:pPr>
        <w:numPr>
          <w:ilvl w:val="0"/>
          <w:numId w:val="23"/>
        </w:numPr>
        <w:rPr>
          <w:rFonts w:ascii="Arial" w:hAnsi="Arial" w:cs="Arial"/>
          <w:snapToGrid w:val="0"/>
          <w:szCs w:val="22"/>
        </w:rPr>
      </w:pPr>
      <w:r w:rsidRPr="00A26D31">
        <w:rPr>
          <w:rFonts w:ascii="Arial" w:hAnsi="Arial" w:cs="Arial"/>
          <w:snapToGrid w:val="0"/>
          <w:szCs w:val="22"/>
        </w:rPr>
        <w:t xml:space="preserve">The specific </w:t>
      </w:r>
      <w:r w:rsidR="00444574" w:rsidRPr="00A26D31">
        <w:rPr>
          <w:rFonts w:ascii="Arial" w:hAnsi="Arial" w:cs="Arial"/>
          <w:snapToGrid w:val="0"/>
          <w:szCs w:val="22"/>
        </w:rPr>
        <w:t xml:space="preserve">academic </w:t>
      </w:r>
      <w:r w:rsidRPr="00A26D31">
        <w:rPr>
          <w:rFonts w:ascii="Arial" w:hAnsi="Arial" w:cs="Arial"/>
          <w:snapToGrid w:val="0"/>
          <w:szCs w:val="22"/>
        </w:rPr>
        <w:t>qualifications r</w:t>
      </w:r>
      <w:r w:rsidR="00444574" w:rsidRPr="00A26D31">
        <w:rPr>
          <w:rFonts w:ascii="Arial" w:hAnsi="Arial" w:cs="Arial"/>
          <w:snapToGrid w:val="0"/>
          <w:szCs w:val="22"/>
        </w:rPr>
        <w:t>equire</w:t>
      </w:r>
      <w:r w:rsidRPr="00A26D31">
        <w:rPr>
          <w:rFonts w:ascii="Arial" w:hAnsi="Arial" w:cs="Arial"/>
          <w:snapToGrid w:val="0"/>
          <w:szCs w:val="22"/>
        </w:rPr>
        <w:t>d</w:t>
      </w:r>
      <w:r w:rsidR="00444574" w:rsidRPr="00A26D31">
        <w:rPr>
          <w:rFonts w:ascii="Arial" w:hAnsi="Arial" w:cs="Arial"/>
          <w:snapToGrid w:val="0"/>
          <w:szCs w:val="22"/>
        </w:rPr>
        <w:t xml:space="preserve"> </w:t>
      </w:r>
      <w:r w:rsidRPr="00A26D31">
        <w:rPr>
          <w:rFonts w:ascii="Arial" w:hAnsi="Arial" w:cs="Arial"/>
          <w:snapToGrid w:val="0"/>
          <w:szCs w:val="22"/>
        </w:rPr>
        <w:t xml:space="preserve">for </w:t>
      </w:r>
      <w:r w:rsidR="00CC3D0A">
        <w:rPr>
          <w:rFonts w:ascii="Arial" w:hAnsi="Arial" w:cs="Arial"/>
          <w:snapToGrid w:val="0"/>
          <w:szCs w:val="22"/>
        </w:rPr>
        <w:t>this</w:t>
      </w:r>
      <w:r w:rsidRPr="00A26D31">
        <w:rPr>
          <w:rFonts w:ascii="Arial" w:hAnsi="Arial" w:cs="Arial"/>
          <w:snapToGrid w:val="0"/>
          <w:szCs w:val="22"/>
        </w:rPr>
        <w:t xml:space="preserve"> role </w:t>
      </w:r>
      <w:r w:rsidR="00CC3D0A">
        <w:rPr>
          <w:rFonts w:ascii="Arial" w:hAnsi="Arial" w:cs="Arial"/>
          <w:snapToGrid w:val="0"/>
          <w:szCs w:val="22"/>
        </w:rPr>
        <w:t>are</w:t>
      </w:r>
      <w:r w:rsidR="00444574" w:rsidRPr="00A26D31">
        <w:rPr>
          <w:rFonts w:ascii="Arial" w:hAnsi="Arial" w:cs="Arial"/>
          <w:snapToGrid w:val="0"/>
          <w:szCs w:val="22"/>
        </w:rPr>
        <w:t xml:space="preserve"> </w:t>
      </w:r>
      <w:r w:rsidRPr="00A26D31">
        <w:rPr>
          <w:rFonts w:ascii="Arial" w:hAnsi="Arial" w:cs="Arial"/>
          <w:snapToGrid w:val="0"/>
          <w:szCs w:val="22"/>
        </w:rPr>
        <w:t>detailed</w:t>
      </w:r>
      <w:r w:rsidR="00444574" w:rsidRPr="00A26D31">
        <w:rPr>
          <w:rFonts w:ascii="Arial" w:hAnsi="Arial" w:cs="Arial"/>
          <w:snapToGrid w:val="0"/>
          <w:szCs w:val="22"/>
        </w:rPr>
        <w:t xml:space="preserve"> in the </w:t>
      </w:r>
      <w:r w:rsidRPr="00A26D31">
        <w:rPr>
          <w:rFonts w:ascii="Arial" w:hAnsi="Arial" w:cs="Arial"/>
          <w:snapToGrid w:val="0"/>
          <w:szCs w:val="22"/>
        </w:rPr>
        <w:t>Person S</w:t>
      </w:r>
      <w:r w:rsidR="00444574" w:rsidRPr="00A26D31">
        <w:rPr>
          <w:rFonts w:ascii="Arial" w:hAnsi="Arial" w:cs="Arial"/>
          <w:snapToGrid w:val="0"/>
          <w:szCs w:val="22"/>
        </w:rPr>
        <w:t>pecification</w:t>
      </w:r>
      <w:r w:rsidR="00CC3D0A">
        <w:rPr>
          <w:rFonts w:ascii="Arial" w:hAnsi="Arial" w:cs="Arial"/>
          <w:snapToGrid w:val="0"/>
          <w:szCs w:val="22"/>
        </w:rPr>
        <w:t>.</w:t>
      </w:r>
    </w:p>
    <w:p w14:paraId="368BBCB6" w14:textId="77777777" w:rsidR="006405C9" w:rsidRPr="00A26D31" w:rsidRDefault="006405C9" w:rsidP="00C92C4D">
      <w:pPr>
        <w:ind w:left="284"/>
        <w:rPr>
          <w:rFonts w:ascii="Arial" w:hAnsi="Arial" w:cs="Arial"/>
          <w:snapToGrid w:val="0"/>
          <w:szCs w:val="22"/>
        </w:rPr>
      </w:pPr>
    </w:p>
    <w:p w14:paraId="368BBCC2" w14:textId="77777777" w:rsidR="006405C9" w:rsidRPr="00A26D31" w:rsidRDefault="006405C9" w:rsidP="00797A1C">
      <w:pPr>
        <w:rPr>
          <w:rFonts w:ascii="Arial" w:hAnsi="Arial" w:cs="Arial"/>
          <w:szCs w:val="22"/>
        </w:rPr>
      </w:pPr>
    </w:p>
    <w:p w14:paraId="368BBCC3" w14:textId="01C706D9" w:rsidR="0043317D" w:rsidRPr="00A26D31" w:rsidRDefault="0043317D" w:rsidP="00A82450">
      <w:pPr>
        <w:rPr>
          <w:rFonts w:ascii="Arial" w:hAnsi="Arial" w:cs="Arial"/>
          <w:szCs w:val="22"/>
          <w:lang w:val="en-US"/>
        </w:rPr>
      </w:pPr>
    </w:p>
    <w:p w14:paraId="4B5E60C3" w14:textId="77777777" w:rsidR="0043317D" w:rsidRPr="00A26D31" w:rsidRDefault="0043317D">
      <w:pPr>
        <w:rPr>
          <w:rFonts w:ascii="Arial" w:hAnsi="Arial" w:cs="Arial"/>
          <w:szCs w:val="22"/>
          <w:lang w:val="en-US"/>
        </w:rPr>
      </w:pPr>
      <w:r w:rsidRPr="00A26D31">
        <w:rPr>
          <w:rFonts w:ascii="Arial" w:hAnsi="Arial" w:cs="Arial"/>
          <w:szCs w:val="22"/>
          <w:lang w:val="en-US"/>
        </w:rPr>
        <w:br w:type="page"/>
      </w:r>
    </w:p>
    <w:p w14:paraId="70106CBE" w14:textId="77579CCF" w:rsidR="000E67C2" w:rsidRDefault="0043317D" w:rsidP="28D81DAB">
      <w:pPr>
        <w:pStyle w:val="BorderedHeadline"/>
        <w:pBdr>
          <w:top w:val="single" w:sz="4" w:space="1" w:color="auto"/>
          <w:bottom w:val="single" w:sz="4" w:space="1" w:color="auto"/>
        </w:pBdr>
        <w:jc w:val="center"/>
        <w:rPr>
          <w:b/>
          <w:bCs/>
          <w:color w:val="auto"/>
          <w:sz w:val="24"/>
          <w:szCs w:val="24"/>
        </w:rPr>
      </w:pPr>
      <w:r w:rsidRPr="28D81DAB">
        <w:rPr>
          <w:b/>
          <w:bCs/>
          <w:color w:val="auto"/>
          <w:sz w:val="24"/>
          <w:szCs w:val="24"/>
        </w:rPr>
        <w:lastRenderedPageBreak/>
        <w:t>PERSON SPECIFICATION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575"/>
        <w:gridCol w:w="1275"/>
        <w:gridCol w:w="1335"/>
      </w:tblGrid>
      <w:tr w:rsidR="00A26D31" w:rsidRPr="00A26D31" w14:paraId="3826AF12" w14:textId="77777777" w:rsidTr="00E02764">
        <w:trPr>
          <w:trHeight w:val="283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6C58805D" w14:textId="77777777" w:rsidR="00AF5487" w:rsidRPr="00A26D31" w:rsidRDefault="00AF5487" w:rsidP="00164CE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Knowledge &amp; Qualifications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1A416281" w14:textId="77777777" w:rsidR="00AF5487" w:rsidRPr="00A26D31" w:rsidRDefault="00AF5487" w:rsidP="00164CE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Essential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596CA5EF" w14:textId="77777777" w:rsidR="00AF5487" w:rsidRPr="00A26D31" w:rsidRDefault="00AF5487" w:rsidP="00164CE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Desirable</w:t>
            </w:r>
          </w:p>
        </w:tc>
      </w:tr>
      <w:tr w:rsidR="00AF5487" w:rsidRPr="009302FC" w14:paraId="0125392E" w14:textId="77777777" w:rsidTr="00E02764">
        <w:trPr>
          <w:trHeight w:val="795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934B10B" w14:textId="5BE24868" w:rsidR="00797310" w:rsidRPr="00797310" w:rsidRDefault="71E1C7DE" w:rsidP="0000328B">
            <w:pPr>
              <w:pStyle w:val="ListParagraph"/>
              <w:numPr>
                <w:ilvl w:val="0"/>
                <w:numId w:val="34"/>
              </w:numPr>
              <w:ind w:left="360"/>
              <w:rPr>
                <w:rStyle w:val="FootnoteReference"/>
                <w:rFonts w:ascii="Arial" w:hAnsi="Arial" w:cs="Arial"/>
                <w:snapToGrid w:val="0"/>
                <w:vertAlign w:val="baseline"/>
              </w:rPr>
            </w:pPr>
            <w:r w:rsidRPr="0053798F">
              <w:rPr>
                <w:rFonts w:ascii="Arial" w:hAnsi="Arial" w:cs="Arial"/>
                <w:snapToGrid w:val="0"/>
              </w:rPr>
              <w:t>Doctorate in a related field or an equivalent professional qualification</w:t>
            </w:r>
            <w:r w:rsidR="00797310">
              <w:rPr>
                <w:rFonts w:ascii="Arial" w:hAnsi="Arial" w:cs="Arial"/>
                <w:snapToGrid w:val="0"/>
              </w:rPr>
              <w:t>*</w:t>
            </w:r>
          </w:p>
          <w:p w14:paraId="65920920" w14:textId="672D56E3" w:rsidR="003E459A" w:rsidRPr="005E5DB0" w:rsidRDefault="003E459A" w:rsidP="00797310">
            <w:pPr>
              <w:pStyle w:val="ListParagraph"/>
              <w:ind w:left="36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40837B5" w14:textId="77777777" w:rsidR="005935A5" w:rsidRDefault="005935A5" w:rsidP="005935A5">
            <w:pPr>
              <w:rPr>
                <w:rFonts w:ascii="Arial" w:hAnsi="Arial" w:cs="Arial"/>
                <w:b/>
                <w:bCs/>
              </w:rPr>
            </w:pPr>
          </w:p>
          <w:p w14:paraId="2B049AB6" w14:textId="7C72DD9E" w:rsidR="005935A5" w:rsidRDefault="005935A5" w:rsidP="005935A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9E35ACF" w14:textId="0A52BDD8" w:rsidR="00AF5487" w:rsidRPr="009302FC" w:rsidRDefault="00AF5487" w:rsidP="005935A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E9D07B1" w14:textId="77777777" w:rsidR="00AF5487" w:rsidRDefault="00AF5487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5C8F837" w14:textId="77777777" w:rsidR="00BE2A32" w:rsidRDefault="032E7448" w:rsidP="28D81DAB">
            <w:pPr>
              <w:jc w:val="center"/>
              <w:rPr>
                <w:rFonts w:ascii="Arial" w:hAnsi="Arial" w:cs="Arial"/>
                <w:b/>
                <w:bCs/>
              </w:rPr>
            </w:pPr>
            <w:r w:rsidRPr="28D81DAB">
              <w:rPr>
                <w:rFonts w:ascii="Wingdings" w:eastAsia="Wingdings" w:hAnsi="Wingdings" w:cs="Wingdings"/>
                <w:b/>
                <w:bCs/>
              </w:rPr>
              <w:t>ü</w:t>
            </w:r>
          </w:p>
          <w:p w14:paraId="7BDA4F68" w14:textId="1FE9AEC2" w:rsidR="00AF5487" w:rsidRPr="009302FC" w:rsidRDefault="00AF5487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90E04" w:rsidRPr="009302FC" w14:paraId="34285D73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ACD1A19" w14:textId="77B2FA65" w:rsidR="00690E04" w:rsidRPr="00735439" w:rsidRDefault="43526C99" w:rsidP="28D81DAB">
            <w:pPr>
              <w:pStyle w:val="ListParagraph"/>
              <w:numPr>
                <w:ilvl w:val="0"/>
                <w:numId w:val="34"/>
              </w:numPr>
              <w:spacing w:after="240"/>
              <w:ind w:left="360"/>
              <w:rPr>
                <w:rFonts w:ascii="Arial" w:hAnsi="Arial" w:cs="Arial"/>
                <w:snapToGrid w:val="0"/>
              </w:rPr>
            </w:pPr>
            <w:r w:rsidRPr="0053798F">
              <w:rPr>
                <w:rFonts w:ascii="Arial" w:hAnsi="Arial" w:cs="Arial"/>
                <w:snapToGrid w:val="0"/>
              </w:rPr>
              <w:t>Achievement of the relevant level of UKPSF recognition.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96EE7C8" w14:textId="02CAA9F1" w:rsidR="00690E04" w:rsidRDefault="00690E04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EBEAE0F" w14:textId="207D524A" w:rsidR="00690E04" w:rsidRDefault="118CF63D" w:rsidP="28D81DAB">
            <w:pPr>
              <w:jc w:val="center"/>
              <w:rPr>
                <w:rFonts w:ascii="Arial" w:hAnsi="Arial" w:cs="Arial"/>
                <w:b/>
                <w:bCs/>
              </w:rPr>
            </w:pPr>
            <w:r w:rsidRPr="28D81DAB">
              <w:rPr>
                <w:rFonts w:ascii="Wingdings" w:eastAsia="Wingdings" w:hAnsi="Wingdings" w:cs="Wingdings"/>
                <w:b/>
                <w:bCs/>
              </w:rPr>
              <w:t>ü</w:t>
            </w:r>
          </w:p>
        </w:tc>
      </w:tr>
      <w:tr w:rsidR="28D81DAB" w14:paraId="6B8079F4" w14:textId="77777777" w:rsidTr="00E02764">
        <w:trPr>
          <w:trHeight w:val="300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D363180" w14:textId="40155440" w:rsidR="0373437C" w:rsidRDefault="303B2C7E" w:rsidP="28D81DA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rial" w:hAnsi="Arial" w:cs="Arial"/>
                <w:szCs w:val="22"/>
              </w:rPr>
            </w:pPr>
            <w:r w:rsidRPr="600CCD41">
              <w:rPr>
                <w:rFonts w:ascii="Arial" w:hAnsi="Arial" w:cs="Arial"/>
              </w:rPr>
              <w:t>First degree or equivalent in related fields</w:t>
            </w:r>
            <w:r w:rsidR="472D9813" w:rsidRPr="600CCD41">
              <w:rPr>
                <w:rFonts w:ascii="Arial" w:hAnsi="Arial" w:cs="Arial"/>
              </w:rPr>
              <w:t>.</w:t>
            </w:r>
          </w:p>
          <w:p w14:paraId="6FCA2CB0" w14:textId="14AA72AF" w:rsidR="28D81DAB" w:rsidRDefault="28D81DAB" w:rsidP="28D81DAB">
            <w:pPr>
              <w:pStyle w:val="ListParagraph"/>
              <w:ind w:left="360"/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5A12B2A" w14:textId="20F98144" w:rsidR="0373437C" w:rsidRDefault="0373437C" w:rsidP="28D81DAB">
            <w:pPr>
              <w:jc w:val="center"/>
              <w:rPr>
                <w:rFonts w:ascii="Arial" w:hAnsi="Arial" w:cs="Arial"/>
                <w:b/>
                <w:bCs/>
              </w:rPr>
            </w:pPr>
            <w:r w:rsidRPr="28D81DAB">
              <w:rPr>
                <w:rFonts w:ascii="Wingdings" w:eastAsia="Wingdings" w:hAnsi="Wingdings" w:cs="Wingdings"/>
                <w:b/>
                <w:bCs/>
              </w:rPr>
              <w:t>ü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D2A820A" w14:textId="48978FFB" w:rsidR="28D81DAB" w:rsidRDefault="28D81DAB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90E04" w:rsidRPr="009302FC" w14:paraId="48697A63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447003" w14:textId="5E1116DD" w:rsidR="00690E04" w:rsidRPr="00690E04" w:rsidRDefault="3A55D351" w:rsidP="28D81DAB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Arial" w:hAnsi="Arial" w:cs="Arial"/>
              </w:rPr>
            </w:pPr>
            <w:r w:rsidRPr="600CCD41">
              <w:rPr>
                <w:rFonts w:ascii="Arial" w:hAnsi="Arial" w:cs="Arial"/>
              </w:rPr>
              <w:t>Subject knowledge in breadth and dep</w:t>
            </w:r>
            <w:r w:rsidR="172D7E34" w:rsidRPr="600CCD41">
              <w:rPr>
                <w:rFonts w:ascii="Arial" w:hAnsi="Arial" w:cs="Arial"/>
              </w:rPr>
              <w:t>th</w:t>
            </w:r>
            <w:r w:rsidR="472D9813" w:rsidRPr="600CCD41">
              <w:rPr>
                <w:rFonts w:ascii="Arial" w:hAnsi="Arial" w:cs="Arial"/>
              </w:rPr>
              <w:t>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D7985C" w14:textId="77777777" w:rsidR="00BE2A32" w:rsidRDefault="032E7448" w:rsidP="28D81DAB">
            <w:pPr>
              <w:jc w:val="center"/>
              <w:rPr>
                <w:rFonts w:ascii="Arial" w:hAnsi="Arial" w:cs="Arial"/>
                <w:b/>
                <w:bCs/>
              </w:rPr>
            </w:pPr>
            <w:r w:rsidRPr="28D81DAB">
              <w:rPr>
                <w:rFonts w:ascii="Wingdings" w:eastAsia="Wingdings" w:hAnsi="Wingdings" w:cs="Wingdings"/>
                <w:b/>
                <w:bCs/>
              </w:rPr>
              <w:t>ü</w:t>
            </w:r>
          </w:p>
          <w:p w14:paraId="6F89E94C" w14:textId="77777777" w:rsidR="00690E04" w:rsidRDefault="00690E04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8C7EA05" w14:textId="43BC25CF" w:rsidR="00690E04" w:rsidRDefault="00690E04" w:rsidP="28D81D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26D31" w:rsidRPr="00A26D31" w14:paraId="58CA01C2" w14:textId="77777777" w:rsidTr="00E02764">
        <w:trPr>
          <w:trHeight w:val="283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0C0F3883" w14:textId="77777777" w:rsidR="00AF5487" w:rsidRPr="00A26D31" w:rsidRDefault="00AF5487" w:rsidP="00164CE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Skills &amp; Competencies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3EF79FCE" w14:textId="77777777" w:rsidR="00AF5487" w:rsidRPr="00A26D31" w:rsidRDefault="00AF5487" w:rsidP="00690E04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Essential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97D" w:themeFill="text2"/>
            <w:vAlign w:val="center"/>
          </w:tcPr>
          <w:p w14:paraId="3CBA793E" w14:textId="0F6E989A" w:rsidR="00AF5487" w:rsidRPr="00A26D31" w:rsidRDefault="00AF5487" w:rsidP="00690E04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Desirable</w:t>
            </w:r>
          </w:p>
        </w:tc>
      </w:tr>
      <w:tr w:rsidR="00690E04" w:rsidRPr="009302FC" w14:paraId="62CA718E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4DB32C" w14:textId="011670F2" w:rsidR="00690E04" w:rsidRPr="00DC6291" w:rsidRDefault="43526C99" w:rsidP="28D81DAB">
            <w:pPr>
              <w:numPr>
                <w:ilvl w:val="0"/>
                <w:numId w:val="43"/>
              </w:numPr>
              <w:ind w:left="360" w:hanging="360"/>
              <w:rPr>
                <w:rFonts w:ascii="Arial" w:hAnsi="Arial" w:cs="Arial"/>
              </w:rPr>
            </w:pPr>
            <w:r w:rsidRPr="28D81DAB">
              <w:rPr>
                <w:rFonts w:ascii="Arial" w:hAnsi="Arial" w:cs="Arial"/>
              </w:rPr>
              <w:t xml:space="preserve">Commitment to innovation in teaching and learning, reflected </w:t>
            </w:r>
            <w:r w:rsidR="65995A67" w:rsidRPr="28D81DAB">
              <w:rPr>
                <w:rFonts w:ascii="Arial" w:hAnsi="Arial" w:cs="Arial"/>
              </w:rPr>
              <w:t xml:space="preserve">  </w:t>
            </w:r>
            <w:r w:rsidRPr="28D81DAB">
              <w:rPr>
                <w:rFonts w:ascii="Arial" w:hAnsi="Arial" w:cs="Arial"/>
              </w:rPr>
              <w:t>in delivery and promotion of integrated professional practice.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EDF74B3" w14:textId="24EED89E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31A60">
              <w:rPr>
                <w:rFonts w:ascii="Wingdings" w:eastAsia="Wingdings" w:hAnsi="Wingdings" w:cs="Wingdings"/>
                <w:b/>
                <w:sz w:val="24"/>
              </w:rPr>
              <w:t>ü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D8CEF70" w14:textId="77777777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690E04" w:rsidRPr="009302FC" w14:paraId="23A16136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9FAFC5A" w14:textId="31F13C72" w:rsidR="00690E04" w:rsidRPr="00DC6291" w:rsidRDefault="43526C99" w:rsidP="00DC6291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28D81DAB">
              <w:rPr>
                <w:rFonts w:ascii="Arial" w:hAnsi="Arial" w:cs="Arial"/>
              </w:rPr>
              <w:t xml:space="preserve">Ability to deliver at a consistent level of quality enhancement in </w:t>
            </w:r>
            <w:r w:rsidR="365B4F58" w:rsidRPr="28D81DAB">
              <w:rPr>
                <w:rFonts w:ascii="Arial" w:hAnsi="Arial" w:cs="Arial"/>
              </w:rPr>
              <w:t>all relevant</w:t>
            </w:r>
            <w:r w:rsidRPr="28D81DAB">
              <w:rPr>
                <w:rFonts w:ascii="Arial" w:hAnsi="Arial" w:cs="Arial"/>
              </w:rPr>
              <w:t xml:space="preserve"> areas of academic practice.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CB00D18" w14:textId="79F8D9B2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31A60">
              <w:rPr>
                <w:rFonts w:ascii="Wingdings" w:eastAsia="Wingdings" w:hAnsi="Wingdings" w:cs="Wingdings"/>
                <w:b/>
                <w:sz w:val="24"/>
              </w:rPr>
              <w:t>ü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8F32A0E" w14:textId="77777777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690E04" w:rsidRPr="009302FC" w14:paraId="6DB87BF7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345BE2A" w14:textId="0053448F" w:rsidR="00690E04" w:rsidRPr="00DC6291" w:rsidRDefault="43526C99" w:rsidP="00DC6291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28D81DAB">
              <w:rPr>
                <w:rFonts w:ascii="Arial" w:hAnsi="Arial" w:cs="Arial"/>
              </w:rPr>
              <w:t>Act as a responsible team member and develop productive working relationships with other members of staff.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59D3301" w14:textId="5AC4799F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31A60">
              <w:rPr>
                <w:rFonts w:ascii="Wingdings" w:eastAsia="Wingdings" w:hAnsi="Wingdings" w:cs="Wingdings"/>
                <w:b/>
                <w:sz w:val="24"/>
              </w:rPr>
              <w:t>ü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ABA721C" w14:textId="77777777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690E04" w:rsidRPr="009302FC" w14:paraId="7E2BC601" w14:textId="77777777" w:rsidTr="00E02764">
        <w:trPr>
          <w:trHeight w:val="454"/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5E0E615" w14:textId="62E9B81C" w:rsidR="00690E04" w:rsidRPr="00DC6291" w:rsidRDefault="00690E04" w:rsidP="00DC6291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690E04">
              <w:rPr>
                <w:rFonts w:ascii="Arial" w:hAnsi="Arial" w:cs="Arial"/>
              </w:rPr>
              <w:t>Engage a diverse range of students to motivate and inspire them to perform at their best.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FE79C9A" w14:textId="3E7AC19F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31A60">
              <w:rPr>
                <w:rFonts w:ascii="Wingdings" w:eastAsia="Wingdings" w:hAnsi="Wingdings" w:cs="Wingdings"/>
                <w:b/>
                <w:sz w:val="24"/>
              </w:rPr>
              <w:t>ü</w:t>
            </w:r>
          </w:p>
        </w:tc>
        <w:tc>
          <w:tcPr>
            <w:tcW w:w="13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36FAC24" w14:textId="77777777" w:rsidR="00690E04" w:rsidRPr="00F31A60" w:rsidRDefault="00690E04" w:rsidP="00DC6291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AF5487" w:rsidRPr="00074BA2" w14:paraId="728F4763" w14:textId="77777777" w:rsidTr="00E02764">
        <w:trPr>
          <w:jc w:val="center"/>
        </w:trPr>
        <w:tc>
          <w:tcPr>
            <w:tcW w:w="65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EDDF4D" w14:textId="77777777" w:rsidR="00690E04" w:rsidRPr="00074BA2" w:rsidRDefault="00690E04" w:rsidP="00164CE8">
            <w:pPr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12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9C6EF0" w14:textId="77777777" w:rsidR="00AF5487" w:rsidRPr="00074BA2" w:rsidRDefault="00AF5487" w:rsidP="00164CE8">
            <w:pPr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13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58ED2A" w14:textId="77777777" w:rsidR="00AF5487" w:rsidRPr="00074BA2" w:rsidRDefault="00AF5487" w:rsidP="00164CE8">
            <w:pPr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A26D31" w:rsidRPr="00A26D31" w14:paraId="44E70E18" w14:textId="77777777" w:rsidTr="00E0276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7DB286B7" w14:textId="77777777" w:rsidR="00AF5487" w:rsidRPr="00A26D31" w:rsidRDefault="00AF5487" w:rsidP="00164CE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26D31">
              <w:rPr>
                <w:rFonts w:ascii="Arial" w:hAnsi="Arial" w:cs="Arial"/>
                <w:b/>
                <w:color w:val="FFFFFF" w:themeColor="background1"/>
              </w:rPr>
              <w:t>Important working relationships</w:t>
            </w:r>
          </w:p>
        </w:tc>
      </w:tr>
      <w:tr w:rsidR="00AF5487" w:rsidRPr="009302FC" w14:paraId="1BE23A86" w14:textId="77777777" w:rsidTr="00E0276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40FF" w14:textId="2D6D2558" w:rsidR="00AF5487" w:rsidRPr="00DC6291" w:rsidRDefault="06387F2E" w:rsidP="00DC6291">
            <w:pPr>
              <w:rPr>
                <w:rFonts w:ascii="Arial" w:hAnsi="Arial" w:cs="Arial"/>
              </w:rPr>
            </w:pPr>
            <w:r w:rsidRPr="28D81DAB">
              <w:rPr>
                <w:rFonts w:ascii="Arial" w:hAnsi="Arial" w:cs="Arial"/>
              </w:rPr>
              <w:t xml:space="preserve">Head of School, Head of Department, School </w:t>
            </w:r>
            <w:r w:rsidR="757827B1" w:rsidRPr="28D81DAB">
              <w:rPr>
                <w:rFonts w:ascii="Arial" w:hAnsi="Arial" w:cs="Arial"/>
              </w:rPr>
              <w:t>Directors</w:t>
            </w:r>
            <w:r w:rsidRPr="28D81DAB">
              <w:rPr>
                <w:rFonts w:ascii="Arial" w:hAnsi="Arial" w:cs="Arial"/>
              </w:rPr>
              <w:t xml:space="preserve">, </w:t>
            </w:r>
            <w:r w:rsidR="314C6F79" w:rsidRPr="28D81DAB">
              <w:rPr>
                <w:rFonts w:ascii="Arial" w:hAnsi="Arial" w:cs="Arial"/>
              </w:rPr>
              <w:t>Module/</w:t>
            </w:r>
            <w:r w:rsidRPr="28D81DAB">
              <w:rPr>
                <w:rFonts w:ascii="Arial" w:hAnsi="Arial" w:cs="Arial"/>
              </w:rPr>
              <w:t xml:space="preserve">Course </w:t>
            </w:r>
            <w:r w:rsidR="7E1215C5" w:rsidRPr="28D81DAB">
              <w:rPr>
                <w:rFonts w:ascii="Arial" w:hAnsi="Arial" w:cs="Arial"/>
              </w:rPr>
              <w:t>Leaders</w:t>
            </w:r>
            <w:r w:rsidRPr="28D81DAB">
              <w:rPr>
                <w:rFonts w:ascii="Arial" w:hAnsi="Arial" w:cs="Arial"/>
              </w:rPr>
              <w:t xml:space="preserve">, Course </w:t>
            </w:r>
            <w:r w:rsidR="760A7B4A" w:rsidRPr="28D81DAB">
              <w:rPr>
                <w:rFonts w:ascii="Arial" w:hAnsi="Arial" w:cs="Arial"/>
              </w:rPr>
              <w:t xml:space="preserve">and Faculty </w:t>
            </w:r>
            <w:r w:rsidRPr="28D81DAB">
              <w:rPr>
                <w:rFonts w:ascii="Arial" w:hAnsi="Arial" w:cs="Arial"/>
              </w:rPr>
              <w:t>Administrators, Fellow Academics</w:t>
            </w:r>
            <w:r w:rsidR="4B634B0B" w:rsidRPr="28D81DAB">
              <w:rPr>
                <w:rFonts w:ascii="Arial" w:hAnsi="Arial" w:cs="Arial"/>
              </w:rPr>
              <w:t>.</w:t>
            </w:r>
          </w:p>
        </w:tc>
      </w:tr>
    </w:tbl>
    <w:p w14:paraId="50EBEFE2" w14:textId="77777777" w:rsidR="00AF5487" w:rsidRDefault="00AF5487" w:rsidP="00AF5487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</w:p>
    <w:tbl>
      <w:tblPr>
        <w:tblW w:w="9214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E40CE2" w:rsidRPr="005A6C8B" w14:paraId="339DC28E" w14:textId="77777777" w:rsidTr="600CCD41">
        <w:trPr>
          <w:trHeight w:val="390"/>
        </w:trPr>
        <w:tc>
          <w:tcPr>
            <w:tcW w:w="92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97D" w:themeFill="text2"/>
            <w:vAlign w:val="center"/>
            <w:hideMark/>
          </w:tcPr>
          <w:p w14:paraId="6A254A3C" w14:textId="77777777" w:rsidR="00E40CE2" w:rsidRPr="005A6C8B" w:rsidRDefault="00E40CE2" w:rsidP="00164CE8">
            <w:pPr>
              <w:jc w:val="both"/>
              <w:textAlignment w:val="baseline"/>
              <w:rPr>
                <w:rFonts w:ascii="Arial" w:hAnsi="Arial" w:cs="Arial"/>
                <w:b/>
                <w:bCs/>
                <w:color w:val="FFFFFF"/>
                <w:lang w:eastAsia="en-GB"/>
              </w:rPr>
            </w:pPr>
            <w:r w:rsidRPr="005A6C8B">
              <w:rPr>
                <w:rFonts w:ascii="Arial" w:hAnsi="Arial" w:cs="Arial"/>
                <w:b/>
                <w:bCs/>
                <w:color w:val="FFFFFF"/>
                <w:lang w:eastAsia="en-GB"/>
              </w:rPr>
              <w:t xml:space="preserve">General Requirements </w:t>
            </w:r>
          </w:p>
        </w:tc>
      </w:tr>
      <w:tr w:rsidR="00E40CE2" w:rsidRPr="005A6C8B" w14:paraId="2298DA39" w14:textId="77777777" w:rsidTr="600CCD41">
        <w:trPr>
          <w:trHeight w:val="6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C7E2" w14:textId="00B1970A" w:rsidR="5F34DDEA" w:rsidRDefault="5F34DDEA" w:rsidP="28D81DAB">
            <w:pPr>
              <w:pStyle w:val="paragraph"/>
              <w:spacing w:before="0" w:beforeAutospacing="0" w:after="24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</w:pPr>
            <w:r w:rsidRPr="28D81DA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All Kingston University Staff are expected to demonstrate and work towards developing the Values Framework: </w:t>
            </w:r>
          </w:p>
          <w:p w14:paraId="3F1B7BEA" w14:textId="77777777" w:rsidR="00E40CE2" w:rsidRPr="00541A7A" w:rsidRDefault="00E40CE2" w:rsidP="00164CE8">
            <w:pPr>
              <w:pStyle w:val="Answerbullets"/>
              <w:rPr>
                <w:rFonts w:eastAsia="Arial"/>
                <w:sz w:val="22"/>
                <w:szCs w:val="22"/>
                <w:lang w:val="en-GB"/>
              </w:rPr>
            </w:pPr>
            <w:r w:rsidRPr="692F0580">
              <w:rPr>
                <w:rFonts w:eastAsia="Arial"/>
                <w:b/>
                <w:sz w:val="22"/>
                <w:szCs w:val="22"/>
                <w:lang w:val="en-GB"/>
              </w:rPr>
              <w:t>Innovative</w:t>
            </w:r>
            <w:r w:rsidRPr="692F0580">
              <w:rPr>
                <w:rFonts w:eastAsia="Arial"/>
                <w:sz w:val="22"/>
                <w:szCs w:val="22"/>
                <w:lang w:val="en-GB"/>
              </w:rPr>
              <w:t>:  To apply new methods or ideas to facilitate progress </w:t>
            </w:r>
          </w:p>
          <w:p w14:paraId="1C6D8EAF" w14:textId="77777777" w:rsidR="00E40CE2" w:rsidRPr="00541A7A" w:rsidRDefault="00E40CE2" w:rsidP="00164CE8">
            <w:pPr>
              <w:pStyle w:val="Answerbullets"/>
              <w:rPr>
                <w:rFonts w:eastAsia="Arial"/>
                <w:sz w:val="22"/>
                <w:szCs w:val="22"/>
              </w:rPr>
            </w:pPr>
            <w:r w:rsidRPr="00541A7A">
              <w:rPr>
                <w:rFonts w:eastAsia="Arial"/>
                <w:b/>
                <w:bCs/>
                <w:sz w:val="22"/>
                <w:szCs w:val="22"/>
              </w:rPr>
              <w:t>Inclusive:</w:t>
            </w:r>
            <w:r w:rsidRPr="00541A7A">
              <w:rPr>
                <w:rFonts w:eastAsia="Arial"/>
                <w:sz w:val="22"/>
                <w:szCs w:val="22"/>
              </w:rPr>
              <w:t xml:space="preserve">   To value the diversity of students and staff, treating them respectfully </w:t>
            </w:r>
          </w:p>
          <w:p w14:paraId="32079EC6" w14:textId="77777777" w:rsidR="00E40CE2" w:rsidRPr="00541A7A" w:rsidRDefault="00E40CE2" w:rsidP="00164CE8">
            <w:pPr>
              <w:pStyle w:val="Answerbullets"/>
              <w:rPr>
                <w:rFonts w:eastAsia="Arial"/>
                <w:sz w:val="22"/>
                <w:szCs w:val="22"/>
              </w:rPr>
            </w:pPr>
            <w:r w:rsidRPr="00541A7A">
              <w:rPr>
                <w:rFonts w:eastAsia="Arial"/>
                <w:b/>
                <w:bCs/>
                <w:sz w:val="22"/>
                <w:szCs w:val="22"/>
              </w:rPr>
              <w:t>Enterprising:</w:t>
            </w:r>
            <w:r w:rsidRPr="00541A7A">
              <w:rPr>
                <w:rFonts w:eastAsia="Arial"/>
                <w:sz w:val="22"/>
                <w:szCs w:val="22"/>
              </w:rPr>
              <w:t xml:space="preserve"> To recognise and act on opportunities </w:t>
            </w:r>
          </w:p>
          <w:p w14:paraId="1568E79D" w14:textId="1FAFD01B" w:rsidR="5F34DDEA" w:rsidRDefault="5F34DDEA" w:rsidP="28D81DAB">
            <w:pPr>
              <w:pStyle w:val="Answerbullets"/>
              <w:spacing w:after="360"/>
              <w:rPr>
                <w:rFonts w:eastAsia="Arial"/>
                <w:sz w:val="22"/>
                <w:szCs w:val="22"/>
              </w:rPr>
            </w:pPr>
            <w:r w:rsidRPr="28D81DAB">
              <w:rPr>
                <w:rFonts w:eastAsia="Arial"/>
                <w:b/>
                <w:bCs/>
                <w:sz w:val="22"/>
                <w:szCs w:val="22"/>
              </w:rPr>
              <w:t>Ambitious</w:t>
            </w:r>
            <w:r w:rsidRPr="28D81DAB">
              <w:rPr>
                <w:rFonts w:eastAsia="Arial"/>
                <w:sz w:val="22"/>
                <w:szCs w:val="22"/>
              </w:rPr>
              <w:t>: To pursue excellence for oneself, the University, and our communities </w:t>
            </w:r>
          </w:p>
          <w:p w14:paraId="32C7CDD7" w14:textId="341E343D" w:rsidR="00E40CE2" w:rsidRPr="00A221E6" w:rsidRDefault="3C0287BB" w:rsidP="28D81D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The </w:t>
            </w:r>
            <w:r w:rsidR="788C906D"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postholder</w:t>
            </w: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must always </w:t>
            </w:r>
            <w:r w:rsidR="647056B8"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carry out</w:t>
            </w: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their responsibilities with due regard to our policy, organisation and arrangements for Health and Safety at Work. </w:t>
            </w:r>
          </w:p>
          <w:p w14:paraId="2387F9DD" w14:textId="189C021D" w:rsidR="28D81DAB" w:rsidRDefault="28D81DAB" w:rsidP="28D81DAB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3630876C" w14:textId="7AC735AC" w:rsidR="00E40CE2" w:rsidRPr="00A221E6" w:rsidRDefault="1D6AB39E" w:rsidP="600CCD4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It is your responsibility to carry out your duties in line with </w:t>
            </w:r>
            <w:r w:rsidRPr="600CCD41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 xml:space="preserve">our EDI policy and strategy and </w:t>
            </w: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be sensitive and caring </w:t>
            </w:r>
            <w:r w:rsidR="15DA2FF9"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for</w:t>
            </w: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the needs of others, promoting a positive approach to a harmonious working environment.  </w:t>
            </w:r>
          </w:p>
          <w:p w14:paraId="7EC81DA9" w14:textId="77777777" w:rsidR="00E40CE2" w:rsidRPr="00A221E6" w:rsidRDefault="5F34DDEA" w:rsidP="28D81D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  <w:lang w:val="en-US" w:eastAsia="en-US"/>
              </w:rPr>
            </w:pPr>
            <w:r w:rsidRPr="28D81DA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 </w:t>
            </w:r>
          </w:p>
          <w:p w14:paraId="5E26DE05" w14:textId="77777777" w:rsidR="00E40CE2" w:rsidRPr="00A221E6" w:rsidRDefault="3C0287BB" w:rsidP="28D81D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</w:pPr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You must promote and safeguard the welfare of students/ staff that you are responsible for or </w:t>
            </w:r>
            <w:bookmarkStart w:id="2" w:name="_Int_KZNyy9TC"/>
            <w:proofErr w:type="gramStart"/>
            <w:r w:rsidRPr="600CCD41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 w:eastAsia="en-US"/>
              </w:rPr>
              <w:t>come into contact</w:t>
            </w:r>
            <w:r w:rsidRPr="600CCD41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 xml:space="preserve"> with</w:t>
            </w:r>
            <w:bookmarkEnd w:id="2"/>
            <w:proofErr w:type="gramEnd"/>
            <w:r w:rsidRPr="600CCD41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>.</w:t>
            </w:r>
          </w:p>
          <w:p w14:paraId="142048F3" w14:textId="77777777" w:rsidR="00E40CE2" w:rsidRPr="00A221E6" w:rsidRDefault="00E40CE2" w:rsidP="28D81D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16"/>
                <w:szCs w:val="16"/>
                <w:lang w:val="en-US" w:eastAsia="en-US"/>
              </w:rPr>
            </w:pPr>
          </w:p>
          <w:p w14:paraId="359B51AB" w14:textId="2F285BE4" w:rsidR="00E40CE2" w:rsidRPr="005A6C8B" w:rsidRDefault="5F34DDEA" w:rsidP="28D81D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28D81DAB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 xml:space="preserve">Please note that job descriptions cannot be exhaustive, and the </w:t>
            </w:r>
            <w:r w:rsidR="5E2B181C" w:rsidRPr="28D81DAB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>postholder</w:t>
            </w:r>
            <w:r w:rsidRPr="28D81DAB">
              <w:rPr>
                <w:rFonts w:ascii="Arial" w:eastAsia="Arial" w:hAnsi="Arial" w:cs="Arial"/>
                <w:sz w:val="22"/>
                <w:szCs w:val="22"/>
                <w:lang w:val="en-US" w:eastAsia="en-US"/>
              </w:rPr>
              <w:t xml:space="preserve"> may be required to undertake other duties, which are broadly in line with the above key responsibilities. </w:t>
            </w:r>
          </w:p>
        </w:tc>
      </w:tr>
    </w:tbl>
    <w:p w14:paraId="6F0A4DC0" w14:textId="233D9B46" w:rsidR="0043317D" w:rsidRPr="00BE1E22" w:rsidRDefault="0043317D" w:rsidP="28D81DAB">
      <w:pPr>
        <w:rPr>
          <w:rFonts w:ascii="Arial" w:hAnsi="Arial" w:cs="Arial"/>
          <w:lang w:val="en-US"/>
        </w:rPr>
      </w:pPr>
    </w:p>
    <w:sectPr w:rsidR="0043317D" w:rsidRPr="00BE1E22" w:rsidSect="00B67F1C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9" w:h="16834" w:code="9"/>
      <w:pgMar w:top="1134" w:right="1418" w:bottom="1134" w:left="1276" w:header="403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74EF" w14:textId="77777777" w:rsidR="00F07729" w:rsidRDefault="00F07729">
      <w:r>
        <w:separator/>
      </w:r>
    </w:p>
  </w:endnote>
  <w:endnote w:type="continuationSeparator" w:id="0">
    <w:p w14:paraId="12458A3B" w14:textId="77777777" w:rsidR="00F07729" w:rsidRDefault="00F07729">
      <w:r>
        <w:continuationSeparator/>
      </w:r>
    </w:p>
  </w:endnote>
  <w:endnote w:type="continuationNotice" w:id="1">
    <w:p w14:paraId="4908C32E" w14:textId="77777777" w:rsidR="00F07729" w:rsidRDefault="00F077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BCCC" w14:textId="10E3531E" w:rsidR="006405C9" w:rsidRDefault="006405C9" w:rsidP="00521A5F">
    <w:pPr>
      <w:pStyle w:val="Footer"/>
      <w:ind w:left="-709" w:firstLine="709"/>
      <w:rPr>
        <w:b/>
        <w:sz w:val="22"/>
        <w:lang w:val="en-GB"/>
      </w:rPr>
    </w:pPr>
    <w:r>
      <w:rPr>
        <w:rFonts w:ascii="Arial" w:hAnsi="Arial" w:cs="Arial"/>
        <w:szCs w:val="24"/>
      </w:rPr>
      <w:tab/>
    </w:r>
    <w:r w:rsidRPr="00F659AC">
      <w:rPr>
        <w:rFonts w:ascii="Arial" w:hAnsi="Arial" w:cs="Arial"/>
        <w:sz w:val="18"/>
        <w:szCs w:val="18"/>
      </w:rPr>
      <w:t xml:space="preserve">Page </w:t>
    </w:r>
    <w:r w:rsidR="00B32484" w:rsidRPr="00F659AC">
      <w:rPr>
        <w:rFonts w:ascii="Arial" w:hAnsi="Arial" w:cs="Arial"/>
        <w:sz w:val="18"/>
        <w:szCs w:val="18"/>
      </w:rPr>
      <w:fldChar w:fldCharType="begin"/>
    </w:r>
    <w:r w:rsidRPr="00F659AC">
      <w:rPr>
        <w:rFonts w:ascii="Arial" w:hAnsi="Arial" w:cs="Arial"/>
        <w:sz w:val="18"/>
        <w:szCs w:val="18"/>
      </w:rPr>
      <w:instrText xml:space="preserve"> PAGE </w:instrText>
    </w:r>
    <w:r w:rsidR="00B32484" w:rsidRPr="00F659AC">
      <w:rPr>
        <w:rFonts w:ascii="Arial" w:hAnsi="Arial" w:cs="Arial"/>
        <w:sz w:val="18"/>
        <w:szCs w:val="18"/>
      </w:rPr>
      <w:fldChar w:fldCharType="separate"/>
    </w:r>
    <w:r w:rsidR="00E40CE2">
      <w:rPr>
        <w:rFonts w:ascii="Arial" w:hAnsi="Arial" w:cs="Arial"/>
        <w:noProof/>
        <w:sz w:val="18"/>
        <w:szCs w:val="18"/>
      </w:rPr>
      <w:t>5</w:t>
    </w:r>
    <w:r w:rsidR="00B32484" w:rsidRPr="00F659AC">
      <w:rPr>
        <w:rFonts w:ascii="Arial" w:hAnsi="Arial" w:cs="Arial"/>
        <w:sz w:val="18"/>
        <w:szCs w:val="18"/>
      </w:rPr>
      <w:fldChar w:fldCharType="end"/>
    </w:r>
    <w:r w:rsidRPr="00F659AC">
      <w:rPr>
        <w:rFonts w:ascii="Arial" w:hAnsi="Arial" w:cs="Arial"/>
        <w:sz w:val="18"/>
        <w:szCs w:val="18"/>
      </w:rPr>
      <w:t xml:space="preserve"> of </w:t>
    </w:r>
    <w:r w:rsidR="00B32484" w:rsidRPr="00F659AC">
      <w:rPr>
        <w:rFonts w:ascii="Arial" w:hAnsi="Arial" w:cs="Arial"/>
        <w:sz w:val="18"/>
        <w:szCs w:val="18"/>
      </w:rPr>
      <w:fldChar w:fldCharType="begin"/>
    </w:r>
    <w:r w:rsidRPr="00F659AC">
      <w:rPr>
        <w:rFonts w:ascii="Arial" w:hAnsi="Arial" w:cs="Arial"/>
        <w:sz w:val="18"/>
        <w:szCs w:val="18"/>
      </w:rPr>
      <w:instrText xml:space="preserve"> NUMPAGES  </w:instrText>
    </w:r>
    <w:r w:rsidR="00B32484" w:rsidRPr="00F659AC">
      <w:rPr>
        <w:rFonts w:ascii="Arial" w:hAnsi="Arial" w:cs="Arial"/>
        <w:sz w:val="18"/>
        <w:szCs w:val="18"/>
      </w:rPr>
      <w:fldChar w:fldCharType="separate"/>
    </w:r>
    <w:r w:rsidR="00E40CE2">
      <w:rPr>
        <w:rFonts w:ascii="Arial" w:hAnsi="Arial" w:cs="Arial"/>
        <w:noProof/>
        <w:sz w:val="18"/>
        <w:szCs w:val="18"/>
      </w:rPr>
      <w:t>5</w:t>
    </w:r>
    <w:r w:rsidR="00B32484" w:rsidRPr="00F659AC">
      <w:rPr>
        <w:rFonts w:ascii="Arial" w:hAnsi="Arial" w:cs="Arial"/>
        <w:sz w:val="18"/>
        <w:szCs w:val="18"/>
      </w:rPr>
      <w:fldChar w:fldCharType="end"/>
    </w:r>
    <w:r w:rsidRPr="00F659AC">
      <w:rPr>
        <w:rFonts w:ascii="Arial" w:hAnsi="Arial" w:cs="Arial"/>
        <w:sz w:val="18"/>
        <w:szCs w:val="18"/>
      </w:rPr>
      <w:tab/>
    </w:r>
  </w:p>
  <w:p w14:paraId="368BBCCD" w14:textId="77777777" w:rsidR="006405C9" w:rsidRDefault="006405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BCD0" w14:textId="2897B15D" w:rsidR="006405C9" w:rsidRDefault="002D5FC9" w:rsidP="00521A5F">
    <w:pPr>
      <w:pStyle w:val="Footer"/>
      <w:ind w:left="-709" w:firstLine="709"/>
      <w:rPr>
        <w:b/>
        <w:sz w:val="22"/>
        <w:lang w:val="en-GB"/>
      </w:rPr>
    </w:pPr>
    <w:r>
      <w:rPr>
        <w:rFonts w:ascii="Arial" w:hAnsi="Arial" w:cs="Arial"/>
        <w:szCs w:val="24"/>
      </w:rPr>
      <w:tab/>
    </w:r>
    <w:r w:rsidR="006405C9" w:rsidRPr="00F659AC">
      <w:rPr>
        <w:rFonts w:ascii="Arial" w:hAnsi="Arial" w:cs="Arial"/>
        <w:sz w:val="18"/>
        <w:szCs w:val="18"/>
      </w:rPr>
      <w:t xml:space="preserve">Page </w:t>
    </w:r>
    <w:r w:rsidR="00B32484" w:rsidRPr="00F659AC">
      <w:rPr>
        <w:rFonts w:ascii="Arial" w:hAnsi="Arial" w:cs="Arial"/>
        <w:sz w:val="18"/>
        <w:szCs w:val="18"/>
      </w:rPr>
      <w:fldChar w:fldCharType="begin"/>
    </w:r>
    <w:r w:rsidR="006405C9" w:rsidRPr="00F659AC">
      <w:rPr>
        <w:rFonts w:ascii="Arial" w:hAnsi="Arial" w:cs="Arial"/>
        <w:sz w:val="18"/>
        <w:szCs w:val="18"/>
      </w:rPr>
      <w:instrText xml:space="preserve"> PAGE </w:instrText>
    </w:r>
    <w:r w:rsidR="00B32484" w:rsidRPr="00F659AC">
      <w:rPr>
        <w:rFonts w:ascii="Arial" w:hAnsi="Arial" w:cs="Arial"/>
        <w:sz w:val="18"/>
        <w:szCs w:val="18"/>
      </w:rPr>
      <w:fldChar w:fldCharType="separate"/>
    </w:r>
    <w:r w:rsidR="00E40CE2">
      <w:rPr>
        <w:rFonts w:ascii="Arial" w:hAnsi="Arial" w:cs="Arial"/>
        <w:noProof/>
        <w:sz w:val="18"/>
        <w:szCs w:val="18"/>
      </w:rPr>
      <w:t>1</w:t>
    </w:r>
    <w:r w:rsidR="00B32484" w:rsidRPr="00F659AC">
      <w:rPr>
        <w:rFonts w:ascii="Arial" w:hAnsi="Arial" w:cs="Arial"/>
        <w:sz w:val="18"/>
        <w:szCs w:val="18"/>
      </w:rPr>
      <w:fldChar w:fldCharType="end"/>
    </w:r>
    <w:r w:rsidR="006405C9" w:rsidRPr="00F659AC">
      <w:rPr>
        <w:rFonts w:ascii="Arial" w:hAnsi="Arial" w:cs="Arial"/>
        <w:sz w:val="18"/>
        <w:szCs w:val="18"/>
      </w:rPr>
      <w:t xml:space="preserve"> of </w:t>
    </w:r>
    <w:r w:rsidR="00B32484" w:rsidRPr="00F659AC">
      <w:rPr>
        <w:rFonts w:ascii="Arial" w:hAnsi="Arial" w:cs="Arial"/>
        <w:sz w:val="18"/>
        <w:szCs w:val="18"/>
      </w:rPr>
      <w:fldChar w:fldCharType="begin"/>
    </w:r>
    <w:r w:rsidR="006405C9" w:rsidRPr="00F659AC">
      <w:rPr>
        <w:rFonts w:ascii="Arial" w:hAnsi="Arial" w:cs="Arial"/>
        <w:sz w:val="18"/>
        <w:szCs w:val="18"/>
      </w:rPr>
      <w:instrText xml:space="preserve"> NUMPAGES  </w:instrText>
    </w:r>
    <w:r w:rsidR="00B32484" w:rsidRPr="00F659AC">
      <w:rPr>
        <w:rFonts w:ascii="Arial" w:hAnsi="Arial" w:cs="Arial"/>
        <w:sz w:val="18"/>
        <w:szCs w:val="18"/>
      </w:rPr>
      <w:fldChar w:fldCharType="separate"/>
    </w:r>
    <w:r w:rsidR="00E40CE2">
      <w:rPr>
        <w:rFonts w:ascii="Arial" w:hAnsi="Arial" w:cs="Arial"/>
        <w:noProof/>
        <w:sz w:val="18"/>
        <w:szCs w:val="18"/>
      </w:rPr>
      <w:t>5</w:t>
    </w:r>
    <w:r w:rsidR="00B32484" w:rsidRPr="00F659AC">
      <w:rPr>
        <w:rFonts w:ascii="Arial" w:hAnsi="Arial" w:cs="Arial"/>
        <w:sz w:val="18"/>
        <w:szCs w:val="18"/>
      </w:rPr>
      <w:fldChar w:fldCharType="end"/>
    </w:r>
    <w:r w:rsidR="006405C9" w:rsidRPr="00F659AC">
      <w:rPr>
        <w:rFonts w:ascii="Arial" w:hAnsi="Arial" w:cs="Arial"/>
        <w:sz w:val="18"/>
        <w:szCs w:val="18"/>
      </w:rPr>
      <w:tab/>
    </w:r>
  </w:p>
  <w:p w14:paraId="368BBCD1" w14:textId="77777777" w:rsidR="006405C9" w:rsidRDefault="00640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B72E6" w14:textId="77777777" w:rsidR="00F07729" w:rsidRDefault="00F07729">
      <w:r>
        <w:separator/>
      </w:r>
    </w:p>
  </w:footnote>
  <w:footnote w:type="continuationSeparator" w:id="0">
    <w:p w14:paraId="5ED22ADD" w14:textId="77777777" w:rsidR="00F07729" w:rsidRDefault="00F07729">
      <w:r>
        <w:continuationSeparator/>
      </w:r>
    </w:p>
  </w:footnote>
  <w:footnote w:type="continuationNotice" w:id="1">
    <w:p w14:paraId="40DBA0D0" w14:textId="77777777" w:rsidR="00F07729" w:rsidRDefault="00F077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BCCA" w14:textId="033A9777" w:rsidR="006405C9" w:rsidRDefault="006405C9" w:rsidP="00521A5F">
    <w:pPr>
      <w:pStyle w:val="Header"/>
    </w:pPr>
    <w:r w:rsidRPr="007D0891">
      <w:rPr>
        <w:rFonts w:ascii="Arial" w:hAnsi="Arial" w:cs="Arial"/>
        <w:b/>
        <w:sz w:val="24"/>
        <w:szCs w:val="24"/>
      </w:rPr>
      <w:t xml:space="preserve">Kingston University </w:t>
    </w:r>
    <w:r w:rsidRPr="007D0891">
      <w:rPr>
        <w:rFonts w:ascii="Arial" w:hAnsi="Arial" w:cs="Arial"/>
        <w:sz w:val="24"/>
        <w:szCs w:val="24"/>
      </w:rPr>
      <w:t>London</w:t>
    </w:r>
  </w:p>
  <w:p w14:paraId="368BBCCB" w14:textId="77777777" w:rsidR="006405C9" w:rsidRDefault="006405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BCCF" w14:textId="77777777" w:rsidR="006405C9" w:rsidRDefault="006405C9" w:rsidP="00521A5F">
    <w:pPr>
      <w:pStyle w:val="Header"/>
    </w:pPr>
    <w:r w:rsidRPr="007D0891">
      <w:rPr>
        <w:rFonts w:ascii="Arial" w:hAnsi="Arial" w:cs="Arial"/>
        <w:b/>
        <w:sz w:val="24"/>
        <w:szCs w:val="24"/>
      </w:rPr>
      <w:t xml:space="preserve">Kingston University </w:t>
    </w:r>
    <w:r w:rsidRPr="007D0891">
      <w:rPr>
        <w:rFonts w:ascii="Arial" w:hAnsi="Arial" w:cs="Arial"/>
        <w:sz w:val="24"/>
        <w:szCs w:val="24"/>
      </w:rPr>
      <w:t>London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N9u0rJ2J">
      <int2:state int2:value="Rejected" int2:type="spell"/>
    </int2:textHash>
    <int2:bookmark int2:bookmarkName="_Int_KZNyy9TC" int2:invalidationBookmarkName="" int2:hashCode="uIyUSC9qTHHMPh" int2:id="jtQWJLUc">
      <int2:state int2:value="Rejected" int2:type="style"/>
    </int2:bookmark>
    <int2:bookmark int2:bookmarkName="_Int_2CcEFdZA" int2:invalidationBookmarkName="" int2:hashCode="OLYr5L3apWYcfW" int2:id="63H1RmTJ">
      <int2:state int2:value="Rejected" int2:type="gram"/>
    </int2:bookmark>
    <int2:bookmark int2:bookmarkName="_Int_dYB8LkkU" int2:invalidationBookmarkName="" int2:hashCode="2luWSb93pRIoxA" int2:id="T8PhquEW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5A36"/>
    <w:multiLevelType w:val="hybridMultilevel"/>
    <w:tmpl w:val="274AC97A"/>
    <w:lvl w:ilvl="0" w:tplc="3F5E4DBC">
      <w:start w:val="1"/>
      <w:numFmt w:val="bullet"/>
      <w:pStyle w:val="Answerbullets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3E8B"/>
    <w:multiLevelType w:val="hybridMultilevel"/>
    <w:tmpl w:val="21F414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003DC5"/>
    <w:multiLevelType w:val="hybridMultilevel"/>
    <w:tmpl w:val="3D8CB3A0"/>
    <w:lvl w:ilvl="0" w:tplc="5096FFEA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203B7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C7B54"/>
    <w:multiLevelType w:val="hybridMultilevel"/>
    <w:tmpl w:val="880EEC02"/>
    <w:lvl w:ilvl="0" w:tplc="942CE7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2F844C0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10EA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C88C5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09899F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446C8E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3EBE1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C8649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36E4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5F7303"/>
    <w:multiLevelType w:val="multilevel"/>
    <w:tmpl w:val="1A2A01B8"/>
    <w:styleLink w:val="BrandHeadlineNumberingList"/>
    <w:lvl w:ilvl="0">
      <w:start w:val="1"/>
      <w:numFmt w:val="decimal"/>
      <w:pStyle w:val="BrandHeadline1List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pStyle w:val="BrandHeadline2List"/>
      <w:lvlText w:val="%1.%2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77B0BF0"/>
    <w:multiLevelType w:val="multilevel"/>
    <w:tmpl w:val="5718C5D6"/>
    <w:numStyleLink w:val="HayGroupBulletlist"/>
  </w:abstractNum>
  <w:abstractNum w:abstractNumId="6" w15:restartNumberingAfterBreak="0">
    <w:nsid w:val="19A86A21"/>
    <w:multiLevelType w:val="multilevel"/>
    <w:tmpl w:val="5718C5D6"/>
    <w:numStyleLink w:val="HayGroupBulletlist"/>
  </w:abstractNum>
  <w:abstractNum w:abstractNumId="7" w15:restartNumberingAfterBreak="0">
    <w:nsid w:val="1C6A3FF3"/>
    <w:multiLevelType w:val="multilevel"/>
    <w:tmpl w:val="5718C5D6"/>
    <w:numStyleLink w:val="HayGroupBulletlist"/>
  </w:abstractNum>
  <w:abstractNum w:abstractNumId="8" w15:restartNumberingAfterBreak="0">
    <w:nsid w:val="1D267415"/>
    <w:multiLevelType w:val="multilevel"/>
    <w:tmpl w:val="5718C5D6"/>
    <w:numStyleLink w:val="HayGroupBulletlist"/>
  </w:abstractNum>
  <w:abstractNum w:abstractNumId="9" w15:restartNumberingAfterBreak="0">
    <w:nsid w:val="1D3653C9"/>
    <w:multiLevelType w:val="multilevel"/>
    <w:tmpl w:val="F1ACF6EE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203B71"/>
        <w:sz w:val="24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141601"/>
    <w:multiLevelType w:val="hybridMultilevel"/>
    <w:tmpl w:val="9F84F26A"/>
    <w:lvl w:ilvl="0" w:tplc="4E928EF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345860"/>
    <w:multiLevelType w:val="multilevel"/>
    <w:tmpl w:val="5718C5D6"/>
    <w:numStyleLink w:val="HayGroupBulletlist"/>
  </w:abstractNum>
  <w:abstractNum w:abstractNumId="12" w15:restartNumberingAfterBreak="0">
    <w:nsid w:val="266F2BA1"/>
    <w:multiLevelType w:val="multilevel"/>
    <w:tmpl w:val="5718C5D6"/>
    <w:numStyleLink w:val="HayGroupBulletlist"/>
  </w:abstractNum>
  <w:abstractNum w:abstractNumId="13" w15:restartNumberingAfterBreak="0">
    <w:nsid w:val="2B0405FE"/>
    <w:multiLevelType w:val="hybridMultilevel"/>
    <w:tmpl w:val="F9D6176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04495"/>
    <w:multiLevelType w:val="multilevel"/>
    <w:tmpl w:val="060A176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7E16EA"/>
    <w:multiLevelType w:val="hybridMultilevel"/>
    <w:tmpl w:val="BE0A2D44"/>
    <w:lvl w:ilvl="0" w:tplc="CD4092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B391613"/>
    <w:multiLevelType w:val="hybridMultilevel"/>
    <w:tmpl w:val="F8441578"/>
    <w:lvl w:ilvl="0" w:tplc="C2829F1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27BAB"/>
    <w:multiLevelType w:val="hybridMultilevel"/>
    <w:tmpl w:val="5436306E"/>
    <w:lvl w:ilvl="0" w:tplc="5096FF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03B7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F465F"/>
    <w:multiLevelType w:val="multilevel"/>
    <w:tmpl w:val="5718C5D6"/>
    <w:numStyleLink w:val="HayGroupBulletlist"/>
  </w:abstractNum>
  <w:abstractNum w:abstractNumId="20" w15:restartNumberingAfterBreak="0">
    <w:nsid w:val="5BB5708A"/>
    <w:multiLevelType w:val="multilevel"/>
    <w:tmpl w:val="5718C5D6"/>
    <w:numStyleLink w:val="HayGroupBulletlist"/>
  </w:abstractNum>
  <w:abstractNum w:abstractNumId="21" w15:restartNumberingAfterBreak="0">
    <w:nsid w:val="61D20EA0"/>
    <w:multiLevelType w:val="multilevel"/>
    <w:tmpl w:val="638A148E"/>
    <w:styleLink w:val="HayGroupNumberingList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648A4B3A"/>
    <w:multiLevelType w:val="hybridMultilevel"/>
    <w:tmpl w:val="BF6E6E8E"/>
    <w:lvl w:ilvl="0" w:tplc="5096FF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03B7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838F2"/>
    <w:multiLevelType w:val="multilevel"/>
    <w:tmpl w:val="5718C5D6"/>
    <w:numStyleLink w:val="HayGroupBulletlist"/>
  </w:abstractNum>
  <w:abstractNum w:abstractNumId="24" w15:restartNumberingAfterBreak="0">
    <w:nsid w:val="68D61747"/>
    <w:multiLevelType w:val="multilevel"/>
    <w:tmpl w:val="5718C5D6"/>
    <w:numStyleLink w:val="HayGroupBulletlist"/>
  </w:abstractNum>
  <w:abstractNum w:abstractNumId="25" w15:restartNumberingAfterBreak="0">
    <w:nsid w:val="6AD239DE"/>
    <w:multiLevelType w:val="multilevel"/>
    <w:tmpl w:val="5718C5D6"/>
    <w:numStyleLink w:val="HayGroupBulletlist"/>
  </w:abstractNum>
  <w:abstractNum w:abstractNumId="26" w15:restartNumberingAfterBreak="0">
    <w:nsid w:val="72951268"/>
    <w:multiLevelType w:val="hybridMultilevel"/>
    <w:tmpl w:val="A39292BA"/>
    <w:lvl w:ilvl="0" w:tplc="61325A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3911F4"/>
    <w:multiLevelType w:val="hybridMultilevel"/>
    <w:tmpl w:val="FF029DDE"/>
    <w:lvl w:ilvl="0" w:tplc="5096FFE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03B71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69760A"/>
    <w:multiLevelType w:val="hybridMultilevel"/>
    <w:tmpl w:val="6B0E5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6D0DE2"/>
    <w:multiLevelType w:val="multilevel"/>
    <w:tmpl w:val="5718C5D6"/>
    <w:numStyleLink w:val="HayGroupBulletlist"/>
  </w:abstractNum>
  <w:num w:numId="1" w16cid:durableId="1546522848">
    <w:abstractNumId w:val="3"/>
  </w:num>
  <w:num w:numId="2" w16cid:durableId="1191577474">
    <w:abstractNumId w:val="2"/>
  </w:num>
  <w:num w:numId="3" w16cid:durableId="1367175184">
    <w:abstractNumId w:val="2"/>
  </w:num>
  <w:num w:numId="4" w16cid:durableId="1658344847">
    <w:abstractNumId w:val="2"/>
  </w:num>
  <w:num w:numId="5" w16cid:durableId="1048340411">
    <w:abstractNumId w:val="15"/>
  </w:num>
  <w:num w:numId="6" w16cid:durableId="948126099">
    <w:abstractNumId w:val="21"/>
  </w:num>
  <w:num w:numId="7" w16cid:durableId="1850631452">
    <w:abstractNumId w:val="15"/>
  </w:num>
  <w:num w:numId="8" w16cid:durableId="951402328">
    <w:abstractNumId w:val="21"/>
  </w:num>
  <w:num w:numId="9" w16cid:durableId="275987170">
    <w:abstractNumId w:val="16"/>
  </w:num>
  <w:num w:numId="10" w16cid:durableId="325013881">
    <w:abstractNumId w:val="4"/>
  </w:num>
  <w:num w:numId="11" w16cid:durableId="794056500">
    <w:abstractNumId w:val="4"/>
  </w:num>
  <w:num w:numId="12" w16cid:durableId="882056416">
    <w:abstractNumId w:val="4"/>
  </w:num>
  <w:num w:numId="13" w16cid:durableId="257255522">
    <w:abstractNumId w:val="12"/>
  </w:num>
  <w:num w:numId="14" w16cid:durableId="1365711348">
    <w:abstractNumId w:val="11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15" w16cid:durableId="1353991987">
    <w:abstractNumId w:val="20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16" w16cid:durableId="121964251">
    <w:abstractNumId w:val="24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17" w16cid:durableId="1075398434">
    <w:abstractNumId w:val="7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18" w16cid:durableId="20480264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19" w16cid:durableId="1571304961">
    <w:abstractNumId w:val="25"/>
  </w:num>
  <w:num w:numId="20" w16cid:durableId="1018042501">
    <w:abstractNumId w:val="8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21" w16cid:durableId="1493330405">
    <w:abstractNumId w:val="29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22" w16cid:durableId="1639604535">
    <w:abstractNumId w:val="19"/>
  </w:num>
  <w:num w:numId="23" w16cid:durableId="861283192">
    <w:abstractNumId w:val="14"/>
  </w:num>
  <w:num w:numId="24" w16cid:durableId="1485851659">
    <w:abstractNumId w:val="6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25" w16cid:durableId="993222216">
    <w:abstractNumId w:val="5"/>
  </w:num>
  <w:num w:numId="26" w16cid:durableId="841431247">
    <w:abstractNumId w:val="1"/>
  </w:num>
  <w:num w:numId="27" w16cid:durableId="568001886">
    <w:abstractNumId w:val="27"/>
  </w:num>
  <w:num w:numId="28" w16cid:durableId="1649744654">
    <w:abstractNumId w:val="17"/>
  </w:num>
  <w:num w:numId="29" w16cid:durableId="1351836268">
    <w:abstractNumId w:val="26"/>
  </w:num>
  <w:num w:numId="30" w16cid:durableId="1104348698">
    <w:abstractNumId w:val="28"/>
  </w:num>
  <w:num w:numId="31" w16cid:durableId="780493675">
    <w:abstractNumId w:val="18"/>
  </w:num>
  <w:num w:numId="32" w16cid:durableId="642127788">
    <w:abstractNumId w:val="22"/>
  </w:num>
  <w:num w:numId="33" w16cid:durableId="736901550">
    <w:abstractNumId w:val="9"/>
  </w:num>
  <w:num w:numId="34" w16cid:durableId="517044695">
    <w:abstractNumId w:val="13"/>
  </w:num>
  <w:num w:numId="35" w16cid:durableId="1346832162">
    <w:abstractNumId w:val="10"/>
  </w:num>
  <w:num w:numId="36" w16cid:durableId="458770531">
    <w:abstractNumId w:val="0"/>
  </w:num>
  <w:num w:numId="37" w16cid:durableId="421223108">
    <w:abstractNumId w:val="11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38" w16cid:durableId="633875162">
    <w:abstractNumId w:val="20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39" w16cid:durableId="1966110163">
    <w:abstractNumId w:val="24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40" w16cid:durableId="209148798">
    <w:abstractNumId w:val="7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41" w16cid:durableId="231281083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42" w16cid:durableId="364404728">
    <w:abstractNumId w:val="8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43" w16cid:durableId="372467427">
    <w:abstractNumId w:val="29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  <w:num w:numId="44" w16cid:durableId="103309131">
    <w:abstractNumId w:val="6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auto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" w:val="30 August 2012"/>
    <w:docVar w:name="Reference" w:val="Lecturer role 30-08-12 "/>
  </w:docVars>
  <w:rsids>
    <w:rsidRoot w:val="00A82450"/>
    <w:rsid w:val="00000650"/>
    <w:rsid w:val="00002B7E"/>
    <w:rsid w:val="0000328B"/>
    <w:rsid w:val="00003AF2"/>
    <w:rsid w:val="00007B33"/>
    <w:rsid w:val="00010071"/>
    <w:rsid w:val="00012AC9"/>
    <w:rsid w:val="0001708F"/>
    <w:rsid w:val="00017BB7"/>
    <w:rsid w:val="000268DD"/>
    <w:rsid w:val="0003253A"/>
    <w:rsid w:val="00035151"/>
    <w:rsid w:val="00040FA5"/>
    <w:rsid w:val="00041BCD"/>
    <w:rsid w:val="00043E8E"/>
    <w:rsid w:val="000446DD"/>
    <w:rsid w:val="00046E05"/>
    <w:rsid w:val="000471EA"/>
    <w:rsid w:val="000547C5"/>
    <w:rsid w:val="00054BC8"/>
    <w:rsid w:val="0005760C"/>
    <w:rsid w:val="00062BCF"/>
    <w:rsid w:val="000647D9"/>
    <w:rsid w:val="0007459D"/>
    <w:rsid w:val="000768EB"/>
    <w:rsid w:val="000811A6"/>
    <w:rsid w:val="00081412"/>
    <w:rsid w:val="00081EE9"/>
    <w:rsid w:val="000908C7"/>
    <w:rsid w:val="000909D7"/>
    <w:rsid w:val="00091B21"/>
    <w:rsid w:val="00092F0C"/>
    <w:rsid w:val="0009317D"/>
    <w:rsid w:val="00097167"/>
    <w:rsid w:val="000A13BC"/>
    <w:rsid w:val="000A28A2"/>
    <w:rsid w:val="000A765D"/>
    <w:rsid w:val="000B010C"/>
    <w:rsid w:val="000B0D3E"/>
    <w:rsid w:val="000B10CC"/>
    <w:rsid w:val="000B27C8"/>
    <w:rsid w:val="000B482F"/>
    <w:rsid w:val="000B5F23"/>
    <w:rsid w:val="000C121C"/>
    <w:rsid w:val="000C3CC1"/>
    <w:rsid w:val="000C3DEE"/>
    <w:rsid w:val="000C4005"/>
    <w:rsid w:val="000C4664"/>
    <w:rsid w:val="000C4ACE"/>
    <w:rsid w:val="000C5A40"/>
    <w:rsid w:val="000D031C"/>
    <w:rsid w:val="000D2789"/>
    <w:rsid w:val="000D30CE"/>
    <w:rsid w:val="000D6C53"/>
    <w:rsid w:val="000E67C2"/>
    <w:rsid w:val="000E7D37"/>
    <w:rsid w:val="000F2BEA"/>
    <w:rsid w:val="00103CD6"/>
    <w:rsid w:val="001053AD"/>
    <w:rsid w:val="00105D73"/>
    <w:rsid w:val="0011143E"/>
    <w:rsid w:val="001118C3"/>
    <w:rsid w:val="0011759B"/>
    <w:rsid w:val="00127D38"/>
    <w:rsid w:val="00135766"/>
    <w:rsid w:val="00137217"/>
    <w:rsid w:val="00141EF8"/>
    <w:rsid w:val="00144AFA"/>
    <w:rsid w:val="001546E2"/>
    <w:rsid w:val="001560B5"/>
    <w:rsid w:val="00156312"/>
    <w:rsid w:val="00160044"/>
    <w:rsid w:val="00161941"/>
    <w:rsid w:val="00161E2E"/>
    <w:rsid w:val="0016374C"/>
    <w:rsid w:val="00164CE8"/>
    <w:rsid w:val="00171079"/>
    <w:rsid w:val="00171164"/>
    <w:rsid w:val="00171675"/>
    <w:rsid w:val="00176189"/>
    <w:rsid w:val="001809DE"/>
    <w:rsid w:val="00187996"/>
    <w:rsid w:val="00187A88"/>
    <w:rsid w:val="00187F6D"/>
    <w:rsid w:val="00193500"/>
    <w:rsid w:val="0019390F"/>
    <w:rsid w:val="001A015C"/>
    <w:rsid w:val="001A01C2"/>
    <w:rsid w:val="001A24B8"/>
    <w:rsid w:val="001A375D"/>
    <w:rsid w:val="001A4CF1"/>
    <w:rsid w:val="001A665A"/>
    <w:rsid w:val="001B15BD"/>
    <w:rsid w:val="001B20F5"/>
    <w:rsid w:val="001B452B"/>
    <w:rsid w:val="001B4909"/>
    <w:rsid w:val="001B54FA"/>
    <w:rsid w:val="001C27DC"/>
    <w:rsid w:val="001D1A87"/>
    <w:rsid w:val="001D375D"/>
    <w:rsid w:val="001D41F7"/>
    <w:rsid w:val="001E3E10"/>
    <w:rsid w:val="001F0105"/>
    <w:rsid w:val="001F247F"/>
    <w:rsid w:val="001F38DC"/>
    <w:rsid w:val="00200624"/>
    <w:rsid w:val="00204C31"/>
    <w:rsid w:val="002115ED"/>
    <w:rsid w:val="002117ED"/>
    <w:rsid w:val="002154A8"/>
    <w:rsid w:val="002159CF"/>
    <w:rsid w:val="00215DF8"/>
    <w:rsid w:val="00215F45"/>
    <w:rsid w:val="00215F68"/>
    <w:rsid w:val="00222109"/>
    <w:rsid w:val="00223DD9"/>
    <w:rsid w:val="00223F7D"/>
    <w:rsid w:val="00226307"/>
    <w:rsid w:val="00230A1F"/>
    <w:rsid w:val="00230EE4"/>
    <w:rsid w:val="0023233C"/>
    <w:rsid w:val="00232F52"/>
    <w:rsid w:val="00234399"/>
    <w:rsid w:val="00234B43"/>
    <w:rsid w:val="00235386"/>
    <w:rsid w:val="00235554"/>
    <w:rsid w:val="00237A42"/>
    <w:rsid w:val="0024484D"/>
    <w:rsid w:val="00247652"/>
    <w:rsid w:val="00247A2F"/>
    <w:rsid w:val="00250C11"/>
    <w:rsid w:val="00257619"/>
    <w:rsid w:val="002610A3"/>
    <w:rsid w:val="002629F3"/>
    <w:rsid w:val="00262A8B"/>
    <w:rsid w:val="0026577E"/>
    <w:rsid w:val="002673CB"/>
    <w:rsid w:val="00274773"/>
    <w:rsid w:val="00275862"/>
    <w:rsid w:val="0028430C"/>
    <w:rsid w:val="002855F2"/>
    <w:rsid w:val="002873FA"/>
    <w:rsid w:val="00291C30"/>
    <w:rsid w:val="00291D5A"/>
    <w:rsid w:val="00294D58"/>
    <w:rsid w:val="00295C9E"/>
    <w:rsid w:val="00295DAE"/>
    <w:rsid w:val="00296840"/>
    <w:rsid w:val="00296DDF"/>
    <w:rsid w:val="00297921"/>
    <w:rsid w:val="002A01C1"/>
    <w:rsid w:val="002A1D06"/>
    <w:rsid w:val="002A7974"/>
    <w:rsid w:val="002B09BF"/>
    <w:rsid w:val="002B1245"/>
    <w:rsid w:val="002B4136"/>
    <w:rsid w:val="002B4BBA"/>
    <w:rsid w:val="002B52E4"/>
    <w:rsid w:val="002B5BBC"/>
    <w:rsid w:val="002B6EDE"/>
    <w:rsid w:val="002B7D68"/>
    <w:rsid w:val="002C0D87"/>
    <w:rsid w:val="002C2A6A"/>
    <w:rsid w:val="002C2ED1"/>
    <w:rsid w:val="002C3FC3"/>
    <w:rsid w:val="002C7C6F"/>
    <w:rsid w:val="002D2972"/>
    <w:rsid w:val="002D3630"/>
    <w:rsid w:val="002D5FC9"/>
    <w:rsid w:val="002E268A"/>
    <w:rsid w:val="002E3754"/>
    <w:rsid w:val="002E3A03"/>
    <w:rsid w:val="002E45AE"/>
    <w:rsid w:val="002E519F"/>
    <w:rsid w:val="002E6E20"/>
    <w:rsid w:val="002F2B0F"/>
    <w:rsid w:val="002F56FD"/>
    <w:rsid w:val="00302D46"/>
    <w:rsid w:val="00305850"/>
    <w:rsid w:val="003061BE"/>
    <w:rsid w:val="00306235"/>
    <w:rsid w:val="00306BBC"/>
    <w:rsid w:val="00312E7F"/>
    <w:rsid w:val="00313A71"/>
    <w:rsid w:val="003148B6"/>
    <w:rsid w:val="00314F19"/>
    <w:rsid w:val="003157C1"/>
    <w:rsid w:val="003241D8"/>
    <w:rsid w:val="00334E7B"/>
    <w:rsid w:val="00334EB8"/>
    <w:rsid w:val="00336861"/>
    <w:rsid w:val="00337286"/>
    <w:rsid w:val="00342F54"/>
    <w:rsid w:val="00345812"/>
    <w:rsid w:val="003473C4"/>
    <w:rsid w:val="00353867"/>
    <w:rsid w:val="00357D8D"/>
    <w:rsid w:val="00360865"/>
    <w:rsid w:val="00360FE3"/>
    <w:rsid w:val="003653DB"/>
    <w:rsid w:val="00366521"/>
    <w:rsid w:val="00366AB2"/>
    <w:rsid w:val="00374E25"/>
    <w:rsid w:val="00375FD0"/>
    <w:rsid w:val="00380197"/>
    <w:rsid w:val="003808E2"/>
    <w:rsid w:val="003813BE"/>
    <w:rsid w:val="00382FC9"/>
    <w:rsid w:val="0038498D"/>
    <w:rsid w:val="00387686"/>
    <w:rsid w:val="003921B4"/>
    <w:rsid w:val="00393077"/>
    <w:rsid w:val="00393FF1"/>
    <w:rsid w:val="003943BB"/>
    <w:rsid w:val="00394858"/>
    <w:rsid w:val="00397E2D"/>
    <w:rsid w:val="003A3609"/>
    <w:rsid w:val="003A3FA1"/>
    <w:rsid w:val="003A55C9"/>
    <w:rsid w:val="003B24B9"/>
    <w:rsid w:val="003B3AB5"/>
    <w:rsid w:val="003C0107"/>
    <w:rsid w:val="003C3CEF"/>
    <w:rsid w:val="003D2834"/>
    <w:rsid w:val="003E2ACE"/>
    <w:rsid w:val="003E2BAB"/>
    <w:rsid w:val="003E459A"/>
    <w:rsid w:val="003F2849"/>
    <w:rsid w:val="0040463B"/>
    <w:rsid w:val="00405ADF"/>
    <w:rsid w:val="00406156"/>
    <w:rsid w:val="00407140"/>
    <w:rsid w:val="00407DF7"/>
    <w:rsid w:val="00411BEB"/>
    <w:rsid w:val="00414B2B"/>
    <w:rsid w:val="00416BD8"/>
    <w:rsid w:val="004246BA"/>
    <w:rsid w:val="004251D0"/>
    <w:rsid w:val="00426936"/>
    <w:rsid w:val="004315D5"/>
    <w:rsid w:val="0043317D"/>
    <w:rsid w:val="00440E62"/>
    <w:rsid w:val="004410FF"/>
    <w:rsid w:val="00441526"/>
    <w:rsid w:val="00442690"/>
    <w:rsid w:val="00442E9D"/>
    <w:rsid w:val="00444574"/>
    <w:rsid w:val="00444FFD"/>
    <w:rsid w:val="0045068D"/>
    <w:rsid w:val="00450A63"/>
    <w:rsid w:val="00452A7E"/>
    <w:rsid w:val="00462222"/>
    <w:rsid w:val="004627C4"/>
    <w:rsid w:val="00463269"/>
    <w:rsid w:val="004635FB"/>
    <w:rsid w:val="00464EA6"/>
    <w:rsid w:val="00467040"/>
    <w:rsid w:val="00481BB3"/>
    <w:rsid w:val="00486CDA"/>
    <w:rsid w:val="00490E78"/>
    <w:rsid w:val="00493C96"/>
    <w:rsid w:val="00496C8F"/>
    <w:rsid w:val="004A1112"/>
    <w:rsid w:val="004A3FE3"/>
    <w:rsid w:val="004B64B6"/>
    <w:rsid w:val="004B7322"/>
    <w:rsid w:val="004C1DD9"/>
    <w:rsid w:val="004C2843"/>
    <w:rsid w:val="004C36C3"/>
    <w:rsid w:val="004C3DDE"/>
    <w:rsid w:val="004C607D"/>
    <w:rsid w:val="004C6A5B"/>
    <w:rsid w:val="004C7CB8"/>
    <w:rsid w:val="004D006F"/>
    <w:rsid w:val="004D2CB9"/>
    <w:rsid w:val="004D61FB"/>
    <w:rsid w:val="004D79D9"/>
    <w:rsid w:val="004E1F7B"/>
    <w:rsid w:val="004E7332"/>
    <w:rsid w:val="004F18E0"/>
    <w:rsid w:val="004F2913"/>
    <w:rsid w:val="0050269E"/>
    <w:rsid w:val="00502CA2"/>
    <w:rsid w:val="00507A8B"/>
    <w:rsid w:val="00515751"/>
    <w:rsid w:val="00521A5F"/>
    <w:rsid w:val="00521CBC"/>
    <w:rsid w:val="00524CCF"/>
    <w:rsid w:val="00532010"/>
    <w:rsid w:val="00535406"/>
    <w:rsid w:val="00541F0C"/>
    <w:rsid w:val="00544F95"/>
    <w:rsid w:val="00550CCE"/>
    <w:rsid w:val="00552135"/>
    <w:rsid w:val="00552505"/>
    <w:rsid w:val="0055372F"/>
    <w:rsid w:val="005542D1"/>
    <w:rsid w:val="00554BCF"/>
    <w:rsid w:val="005557D7"/>
    <w:rsid w:val="00556C98"/>
    <w:rsid w:val="0055750A"/>
    <w:rsid w:val="00561E32"/>
    <w:rsid w:val="00564231"/>
    <w:rsid w:val="005644FA"/>
    <w:rsid w:val="005650F1"/>
    <w:rsid w:val="00567516"/>
    <w:rsid w:val="0057334B"/>
    <w:rsid w:val="0057359E"/>
    <w:rsid w:val="00575A22"/>
    <w:rsid w:val="00576164"/>
    <w:rsid w:val="00576B91"/>
    <w:rsid w:val="00577C93"/>
    <w:rsid w:val="00580EA7"/>
    <w:rsid w:val="00582130"/>
    <w:rsid w:val="0058232A"/>
    <w:rsid w:val="00583858"/>
    <w:rsid w:val="00584912"/>
    <w:rsid w:val="005865E3"/>
    <w:rsid w:val="005935A5"/>
    <w:rsid w:val="00593F9D"/>
    <w:rsid w:val="0059536B"/>
    <w:rsid w:val="00595AD0"/>
    <w:rsid w:val="005A4AE5"/>
    <w:rsid w:val="005A58EE"/>
    <w:rsid w:val="005A638E"/>
    <w:rsid w:val="005A7E90"/>
    <w:rsid w:val="005B5948"/>
    <w:rsid w:val="005B65BC"/>
    <w:rsid w:val="005B69BF"/>
    <w:rsid w:val="005B7ACF"/>
    <w:rsid w:val="005C13F3"/>
    <w:rsid w:val="005C17D5"/>
    <w:rsid w:val="005C47CC"/>
    <w:rsid w:val="005C53A1"/>
    <w:rsid w:val="005C68FC"/>
    <w:rsid w:val="005D6274"/>
    <w:rsid w:val="005E0C7E"/>
    <w:rsid w:val="005E0EB3"/>
    <w:rsid w:val="005E3109"/>
    <w:rsid w:val="005E39D7"/>
    <w:rsid w:val="005E5DB0"/>
    <w:rsid w:val="005F0D1C"/>
    <w:rsid w:val="005F19A3"/>
    <w:rsid w:val="0060079C"/>
    <w:rsid w:val="00602B32"/>
    <w:rsid w:val="00602D6F"/>
    <w:rsid w:val="00602F34"/>
    <w:rsid w:val="00606416"/>
    <w:rsid w:val="00610D04"/>
    <w:rsid w:val="00610DE6"/>
    <w:rsid w:val="0061140A"/>
    <w:rsid w:val="00611FC4"/>
    <w:rsid w:val="006121C6"/>
    <w:rsid w:val="0061405A"/>
    <w:rsid w:val="0061738F"/>
    <w:rsid w:val="006233A5"/>
    <w:rsid w:val="00624250"/>
    <w:rsid w:val="006249F8"/>
    <w:rsid w:val="00625C8F"/>
    <w:rsid w:val="00630A62"/>
    <w:rsid w:val="00630C7E"/>
    <w:rsid w:val="00634501"/>
    <w:rsid w:val="00637B6F"/>
    <w:rsid w:val="006405C9"/>
    <w:rsid w:val="006409EE"/>
    <w:rsid w:val="006416AE"/>
    <w:rsid w:val="00642E52"/>
    <w:rsid w:val="00643062"/>
    <w:rsid w:val="00644451"/>
    <w:rsid w:val="00652146"/>
    <w:rsid w:val="00652B13"/>
    <w:rsid w:val="0065654A"/>
    <w:rsid w:val="0065666C"/>
    <w:rsid w:val="00662732"/>
    <w:rsid w:val="006628DB"/>
    <w:rsid w:val="00672AAF"/>
    <w:rsid w:val="00673701"/>
    <w:rsid w:val="00673FB0"/>
    <w:rsid w:val="00677EFD"/>
    <w:rsid w:val="00682E3B"/>
    <w:rsid w:val="00685004"/>
    <w:rsid w:val="00690D63"/>
    <w:rsid w:val="00690E04"/>
    <w:rsid w:val="006933E2"/>
    <w:rsid w:val="00696A39"/>
    <w:rsid w:val="006A2AE1"/>
    <w:rsid w:val="006B0549"/>
    <w:rsid w:val="006B3F77"/>
    <w:rsid w:val="006B7B75"/>
    <w:rsid w:val="006C06A8"/>
    <w:rsid w:val="006C1B65"/>
    <w:rsid w:val="006C215B"/>
    <w:rsid w:val="006C461D"/>
    <w:rsid w:val="006D65D9"/>
    <w:rsid w:val="006D7321"/>
    <w:rsid w:val="006D7EAE"/>
    <w:rsid w:val="006E6B82"/>
    <w:rsid w:val="006E7359"/>
    <w:rsid w:val="006F01A8"/>
    <w:rsid w:val="006F025B"/>
    <w:rsid w:val="006F5585"/>
    <w:rsid w:val="006F639E"/>
    <w:rsid w:val="006F7864"/>
    <w:rsid w:val="007009EC"/>
    <w:rsid w:val="00700EB1"/>
    <w:rsid w:val="007101DD"/>
    <w:rsid w:val="00710BCF"/>
    <w:rsid w:val="00710EEB"/>
    <w:rsid w:val="007122EC"/>
    <w:rsid w:val="0071467A"/>
    <w:rsid w:val="007155E7"/>
    <w:rsid w:val="00715E4B"/>
    <w:rsid w:val="00716035"/>
    <w:rsid w:val="00717FD0"/>
    <w:rsid w:val="00722408"/>
    <w:rsid w:val="0072268A"/>
    <w:rsid w:val="00726C57"/>
    <w:rsid w:val="007304B8"/>
    <w:rsid w:val="007310B9"/>
    <w:rsid w:val="00732C6D"/>
    <w:rsid w:val="00733536"/>
    <w:rsid w:val="00733772"/>
    <w:rsid w:val="00735439"/>
    <w:rsid w:val="00737CE8"/>
    <w:rsid w:val="007418F9"/>
    <w:rsid w:val="0074745F"/>
    <w:rsid w:val="007502CB"/>
    <w:rsid w:val="007505D3"/>
    <w:rsid w:val="007522AE"/>
    <w:rsid w:val="00753098"/>
    <w:rsid w:val="007538FF"/>
    <w:rsid w:val="007539D4"/>
    <w:rsid w:val="00760506"/>
    <w:rsid w:val="007616DF"/>
    <w:rsid w:val="00762E5A"/>
    <w:rsid w:val="007637AF"/>
    <w:rsid w:val="0076722F"/>
    <w:rsid w:val="007706BB"/>
    <w:rsid w:val="007709BC"/>
    <w:rsid w:val="00780307"/>
    <w:rsid w:val="00784624"/>
    <w:rsid w:val="007868D5"/>
    <w:rsid w:val="00790C7A"/>
    <w:rsid w:val="007919C6"/>
    <w:rsid w:val="0079269D"/>
    <w:rsid w:val="00793A9D"/>
    <w:rsid w:val="00793F54"/>
    <w:rsid w:val="0079448D"/>
    <w:rsid w:val="0079469D"/>
    <w:rsid w:val="007947DB"/>
    <w:rsid w:val="00797310"/>
    <w:rsid w:val="00797A1C"/>
    <w:rsid w:val="007A418D"/>
    <w:rsid w:val="007A426F"/>
    <w:rsid w:val="007A662F"/>
    <w:rsid w:val="007B13E0"/>
    <w:rsid w:val="007C35C0"/>
    <w:rsid w:val="007C7147"/>
    <w:rsid w:val="007C7E99"/>
    <w:rsid w:val="007D07A3"/>
    <w:rsid w:val="007D0891"/>
    <w:rsid w:val="007D1B0D"/>
    <w:rsid w:val="007E2BC7"/>
    <w:rsid w:val="007E4BF1"/>
    <w:rsid w:val="007E51AD"/>
    <w:rsid w:val="007E54C6"/>
    <w:rsid w:val="007E5827"/>
    <w:rsid w:val="007F1201"/>
    <w:rsid w:val="007F6E9E"/>
    <w:rsid w:val="007F7F19"/>
    <w:rsid w:val="008051D0"/>
    <w:rsid w:val="00805EC9"/>
    <w:rsid w:val="008100FE"/>
    <w:rsid w:val="008164D4"/>
    <w:rsid w:val="00816940"/>
    <w:rsid w:val="0081722D"/>
    <w:rsid w:val="00826CF1"/>
    <w:rsid w:val="00831D31"/>
    <w:rsid w:val="00832DA0"/>
    <w:rsid w:val="00832E94"/>
    <w:rsid w:val="00834183"/>
    <w:rsid w:val="0083423C"/>
    <w:rsid w:val="008351B8"/>
    <w:rsid w:val="0083689B"/>
    <w:rsid w:val="0083796F"/>
    <w:rsid w:val="00837EEF"/>
    <w:rsid w:val="00841103"/>
    <w:rsid w:val="00844880"/>
    <w:rsid w:val="008448BC"/>
    <w:rsid w:val="00844DE3"/>
    <w:rsid w:val="00850577"/>
    <w:rsid w:val="00851D3B"/>
    <w:rsid w:val="00852036"/>
    <w:rsid w:val="00852C20"/>
    <w:rsid w:val="00853578"/>
    <w:rsid w:val="00854B96"/>
    <w:rsid w:val="008576F9"/>
    <w:rsid w:val="0086216B"/>
    <w:rsid w:val="00863398"/>
    <w:rsid w:val="0086345F"/>
    <w:rsid w:val="00863C8A"/>
    <w:rsid w:val="00863F01"/>
    <w:rsid w:val="00864806"/>
    <w:rsid w:val="00867A64"/>
    <w:rsid w:val="0087523F"/>
    <w:rsid w:val="00876A83"/>
    <w:rsid w:val="00882FD3"/>
    <w:rsid w:val="0088341D"/>
    <w:rsid w:val="008859EC"/>
    <w:rsid w:val="00885D2E"/>
    <w:rsid w:val="0088757E"/>
    <w:rsid w:val="00887BAF"/>
    <w:rsid w:val="00887E9D"/>
    <w:rsid w:val="008919F4"/>
    <w:rsid w:val="008949D4"/>
    <w:rsid w:val="00894ECD"/>
    <w:rsid w:val="00895857"/>
    <w:rsid w:val="00895A13"/>
    <w:rsid w:val="00895C83"/>
    <w:rsid w:val="008A26DA"/>
    <w:rsid w:val="008A474F"/>
    <w:rsid w:val="008A62E6"/>
    <w:rsid w:val="008B45C7"/>
    <w:rsid w:val="008B6621"/>
    <w:rsid w:val="008C1EFE"/>
    <w:rsid w:val="008C4965"/>
    <w:rsid w:val="008C569E"/>
    <w:rsid w:val="008D0224"/>
    <w:rsid w:val="008D68FC"/>
    <w:rsid w:val="008D6C60"/>
    <w:rsid w:val="008E1884"/>
    <w:rsid w:val="008E6A37"/>
    <w:rsid w:val="008F0BA4"/>
    <w:rsid w:val="00900D0C"/>
    <w:rsid w:val="00902962"/>
    <w:rsid w:val="00903846"/>
    <w:rsid w:val="00903D96"/>
    <w:rsid w:val="00913B13"/>
    <w:rsid w:val="00922D28"/>
    <w:rsid w:val="009235AE"/>
    <w:rsid w:val="00925029"/>
    <w:rsid w:val="009279E1"/>
    <w:rsid w:val="0093150B"/>
    <w:rsid w:val="00932CED"/>
    <w:rsid w:val="00935570"/>
    <w:rsid w:val="00940AC3"/>
    <w:rsid w:val="0094241B"/>
    <w:rsid w:val="00943515"/>
    <w:rsid w:val="00943932"/>
    <w:rsid w:val="00943FE5"/>
    <w:rsid w:val="00944B05"/>
    <w:rsid w:val="0094537E"/>
    <w:rsid w:val="009464B3"/>
    <w:rsid w:val="00950F5D"/>
    <w:rsid w:val="009538A6"/>
    <w:rsid w:val="00954E67"/>
    <w:rsid w:val="00954FD3"/>
    <w:rsid w:val="00955394"/>
    <w:rsid w:val="00955D5E"/>
    <w:rsid w:val="00956C1F"/>
    <w:rsid w:val="00974E68"/>
    <w:rsid w:val="0097629B"/>
    <w:rsid w:val="00980030"/>
    <w:rsid w:val="009857E5"/>
    <w:rsid w:val="00987792"/>
    <w:rsid w:val="00987F5F"/>
    <w:rsid w:val="00990124"/>
    <w:rsid w:val="00992565"/>
    <w:rsid w:val="00992A59"/>
    <w:rsid w:val="0099663A"/>
    <w:rsid w:val="009A06C1"/>
    <w:rsid w:val="009A6A5B"/>
    <w:rsid w:val="009B30B5"/>
    <w:rsid w:val="009B4A93"/>
    <w:rsid w:val="009B618A"/>
    <w:rsid w:val="009B700C"/>
    <w:rsid w:val="009C15DC"/>
    <w:rsid w:val="009C3449"/>
    <w:rsid w:val="009C3892"/>
    <w:rsid w:val="009C5C41"/>
    <w:rsid w:val="009D4230"/>
    <w:rsid w:val="009D61A9"/>
    <w:rsid w:val="009E2465"/>
    <w:rsid w:val="009E34F4"/>
    <w:rsid w:val="009E35A9"/>
    <w:rsid w:val="009E7B7A"/>
    <w:rsid w:val="009F0CB8"/>
    <w:rsid w:val="009F14A4"/>
    <w:rsid w:val="009F4868"/>
    <w:rsid w:val="009F74B8"/>
    <w:rsid w:val="00A00E01"/>
    <w:rsid w:val="00A01253"/>
    <w:rsid w:val="00A03836"/>
    <w:rsid w:val="00A039CE"/>
    <w:rsid w:val="00A03F71"/>
    <w:rsid w:val="00A05751"/>
    <w:rsid w:val="00A05A9D"/>
    <w:rsid w:val="00A05FE7"/>
    <w:rsid w:val="00A06188"/>
    <w:rsid w:val="00A0796C"/>
    <w:rsid w:val="00A114D2"/>
    <w:rsid w:val="00A12212"/>
    <w:rsid w:val="00A132D7"/>
    <w:rsid w:val="00A14B88"/>
    <w:rsid w:val="00A171AD"/>
    <w:rsid w:val="00A22E77"/>
    <w:rsid w:val="00A257A8"/>
    <w:rsid w:val="00A26CEC"/>
    <w:rsid w:val="00A26D31"/>
    <w:rsid w:val="00A27288"/>
    <w:rsid w:val="00A27F59"/>
    <w:rsid w:val="00A3134C"/>
    <w:rsid w:val="00A37782"/>
    <w:rsid w:val="00A40FE8"/>
    <w:rsid w:val="00A55893"/>
    <w:rsid w:val="00A56506"/>
    <w:rsid w:val="00A5724C"/>
    <w:rsid w:val="00A60CAF"/>
    <w:rsid w:val="00A6218C"/>
    <w:rsid w:val="00A6319C"/>
    <w:rsid w:val="00A64CB3"/>
    <w:rsid w:val="00A65F6D"/>
    <w:rsid w:val="00A755C3"/>
    <w:rsid w:val="00A75A5A"/>
    <w:rsid w:val="00A76A79"/>
    <w:rsid w:val="00A77FB4"/>
    <w:rsid w:val="00A81A34"/>
    <w:rsid w:val="00A82450"/>
    <w:rsid w:val="00A91B9C"/>
    <w:rsid w:val="00AA0B46"/>
    <w:rsid w:val="00AA1011"/>
    <w:rsid w:val="00AA4FCD"/>
    <w:rsid w:val="00AA6909"/>
    <w:rsid w:val="00AA7051"/>
    <w:rsid w:val="00AB1E79"/>
    <w:rsid w:val="00AB23D8"/>
    <w:rsid w:val="00AB36D3"/>
    <w:rsid w:val="00AB6F9B"/>
    <w:rsid w:val="00AB7D0D"/>
    <w:rsid w:val="00AC1CB2"/>
    <w:rsid w:val="00AC1E5F"/>
    <w:rsid w:val="00AC1EBA"/>
    <w:rsid w:val="00AC4932"/>
    <w:rsid w:val="00AC506E"/>
    <w:rsid w:val="00AC6688"/>
    <w:rsid w:val="00AC7F00"/>
    <w:rsid w:val="00AD146E"/>
    <w:rsid w:val="00AD1F6C"/>
    <w:rsid w:val="00AD4E6C"/>
    <w:rsid w:val="00AD5520"/>
    <w:rsid w:val="00AD704C"/>
    <w:rsid w:val="00AD7A2D"/>
    <w:rsid w:val="00AE27B6"/>
    <w:rsid w:val="00AE2CE7"/>
    <w:rsid w:val="00AE50B4"/>
    <w:rsid w:val="00AE6A91"/>
    <w:rsid w:val="00AE73AD"/>
    <w:rsid w:val="00AF0258"/>
    <w:rsid w:val="00AF197A"/>
    <w:rsid w:val="00AF2DF1"/>
    <w:rsid w:val="00AF304F"/>
    <w:rsid w:val="00AF335A"/>
    <w:rsid w:val="00AF3B5E"/>
    <w:rsid w:val="00AF5487"/>
    <w:rsid w:val="00B00CA0"/>
    <w:rsid w:val="00B02A18"/>
    <w:rsid w:val="00B0395A"/>
    <w:rsid w:val="00B03C67"/>
    <w:rsid w:val="00B048A8"/>
    <w:rsid w:val="00B10B8B"/>
    <w:rsid w:val="00B12391"/>
    <w:rsid w:val="00B12723"/>
    <w:rsid w:val="00B14471"/>
    <w:rsid w:val="00B146F0"/>
    <w:rsid w:val="00B14DC7"/>
    <w:rsid w:val="00B153A3"/>
    <w:rsid w:val="00B17DBB"/>
    <w:rsid w:val="00B26E1D"/>
    <w:rsid w:val="00B301BE"/>
    <w:rsid w:val="00B3180B"/>
    <w:rsid w:val="00B32484"/>
    <w:rsid w:val="00B33D67"/>
    <w:rsid w:val="00B3743B"/>
    <w:rsid w:val="00B37DD0"/>
    <w:rsid w:val="00B40A3C"/>
    <w:rsid w:val="00B438CD"/>
    <w:rsid w:val="00B43FB1"/>
    <w:rsid w:val="00B4434F"/>
    <w:rsid w:val="00B47884"/>
    <w:rsid w:val="00B50FB4"/>
    <w:rsid w:val="00B518A0"/>
    <w:rsid w:val="00B54C3E"/>
    <w:rsid w:val="00B5563A"/>
    <w:rsid w:val="00B574FE"/>
    <w:rsid w:val="00B60539"/>
    <w:rsid w:val="00B67E23"/>
    <w:rsid w:val="00B67F1C"/>
    <w:rsid w:val="00B70BF6"/>
    <w:rsid w:val="00B72251"/>
    <w:rsid w:val="00B7365F"/>
    <w:rsid w:val="00B75D2B"/>
    <w:rsid w:val="00B77E3B"/>
    <w:rsid w:val="00B80243"/>
    <w:rsid w:val="00B828C8"/>
    <w:rsid w:val="00B82F8C"/>
    <w:rsid w:val="00B84DBD"/>
    <w:rsid w:val="00B87B5A"/>
    <w:rsid w:val="00B91DCA"/>
    <w:rsid w:val="00B91F31"/>
    <w:rsid w:val="00B9246F"/>
    <w:rsid w:val="00B92AED"/>
    <w:rsid w:val="00B94439"/>
    <w:rsid w:val="00B94F93"/>
    <w:rsid w:val="00B95144"/>
    <w:rsid w:val="00BA2937"/>
    <w:rsid w:val="00BA452D"/>
    <w:rsid w:val="00BA772C"/>
    <w:rsid w:val="00BA7D3E"/>
    <w:rsid w:val="00BB5D3C"/>
    <w:rsid w:val="00BC1047"/>
    <w:rsid w:val="00BC1776"/>
    <w:rsid w:val="00BC3868"/>
    <w:rsid w:val="00BC4FF8"/>
    <w:rsid w:val="00BC551A"/>
    <w:rsid w:val="00BC71BE"/>
    <w:rsid w:val="00BC746B"/>
    <w:rsid w:val="00BD127B"/>
    <w:rsid w:val="00BD1634"/>
    <w:rsid w:val="00BD4653"/>
    <w:rsid w:val="00BD6925"/>
    <w:rsid w:val="00BD771D"/>
    <w:rsid w:val="00BE1E22"/>
    <w:rsid w:val="00BE2A32"/>
    <w:rsid w:val="00BE2C7E"/>
    <w:rsid w:val="00BE4CC1"/>
    <w:rsid w:val="00BE53A8"/>
    <w:rsid w:val="00C04771"/>
    <w:rsid w:val="00C05CC6"/>
    <w:rsid w:val="00C0731B"/>
    <w:rsid w:val="00C075F7"/>
    <w:rsid w:val="00C0764E"/>
    <w:rsid w:val="00C17DCD"/>
    <w:rsid w:val="00C2137E"/>
    <w:rsid w:val="00C21501"/>
    <w:rsid w:val="00C22661"/>
    <w:rsid w:val="00C310C3"/>
    <w:rsid w:val="00C34F87"/>
    <w:rsid w:val="00C358B2"/>
    <w:rsid w:val="00C36E27"/>
    <w:rsid w:val="00C42CB9"/>
    <w:rsid w:val="00C4527F"/>
    <w:rsid w:val="00C45DD4"/>
    <w:rsid w:val="00C513D8"/>
    <w:rsid w:val="00C51716"/>
    <w:rsid w:val="00C53075"/>
    <w:rsid w:val="00C53964"/>
    <w:rsid w:val="00C54F4B"/>
    <w:rsid w:val="00C61BCB"/>
    <w:rsid w:val="00C6267E"/>
    <w:rsid w:val="00C67836"/>
    <w:rsid w:val="00C67DC6"/>
    <w:rsid w:val="00C67F2F"/>
    <w:rsid w:val="00C70056"/>
    <w:rsid w:val="00C710E5"/>
    <w:rsid w:val="00C7254D"/>
    <w:rsid w:val="00C728C7"/>
    <w:rsid w:val="00C73038"/>
    <w:rsid w:val="00C8252A"/>
    <w:rsid w:val="00C87104"/>
    <w:rsid w:val="00C8722E"/>
    <w:rsid w:val="00C87D1C"/>
    <w:rsid w:val="00C905CB"/>
    <w:rsid w:val="00C90952"/>
    <w:rsid w:val="00C9273B"/>
    <w:rsid w:val="00C92C4D"/>
    <w:rsid w:val="00C94370"/>
    <w:rsid w:val="00C95D38"/>
    <w:rsid w:val="00CA0C83"/>
    <w:rsid w:val="00CA1081"/>
    <w:rsid w:val="00CA3752"/>
    <w:rsid w:val="00CA7ADC"/>
    <w:rsid w:val="00CB14B7"/>
    <w:rsid w:val="00CB1DA5"/>
    <w:rsid w:val="00CB2255"/>
    <w:rsid w:val="00CB22D6"/>
    <w:rsid w:val="00CB2728"/>
    <w:rsid w:val="00CB6499"/>
    <w:rsid w:val="00CB776E"/>
    <w:rsid w:val="00CB799C"/>
    <w:rsid w:val="00CC108F"/>
    <w:rsid w:val="00CC1F75"/>
    <w:rsid w:val="00CC3D0A"/>
    <w:rsid w:val="00CC636B"/>
    <w:rsid w:val="00CC78AC"/>
    <w:rsid w:val="00CC78B7"/>
    <w:rsid w:val="00CD02E9"/>
    <w:rsid w:val="00CD046C"/>
    <w:rsid w:val="00CD5401"/>
    <w:rsid w:val="00CD67DB"/>
    <w:rsid w:val="00CD77D5"/>
    <w:rsid w:val="00CE5893"/>
    <w:rsid w:val="00CF057D"/>
    <w:rsid w:val="00CF18F6"/>
    <w:rsid w:val="00CF5B3C"/>
    <w:rsid w:val="00CF6166"/>
    <w:rsid w:val="00D028CA"/>
    <w:rsid w:val="00D02C85"/>
    <w:rsid w:val="00D104A9"/>
    <w:rsid w:val="00D13050"/>
    <w:rsid w:val="00D136DD"/>
    <w:rsid w:val="00D144FD"/>
    <w:rsid w:val="00D15B45"/>
    <w:rsid w:val="00D15C68"/>
    <w:rsid w:val="00D16094"/>
    <w:rsid w:val="00D24F35"/>
    <w:rsid w:val="00D25D44"/>
    <w:rsid w:val="00D272FD"/>
    <w:rsid w:val="00D30AEF"/>
    <w:rsid w:val="00D30E2D"/>
    <w:rsid w:val="00D317E5"/>
    <w:rsid w:val="00D3513F"/>
    <w:rsid w:val="00D368D9"/>
    <w:rsid w:val="00D36F1C"/>
    <w:rsid w:val="00D37B91"/>
    <w:rsid w:val="00D47B8C"/>
    <w:rsid w:val="00D64D43"/>
    <w:rsid w:val="00D70A5B"/>
    <w:rsid w:val="00D729A1"/>
    <w:rsid w:val="00D7562F"/>
    <w:rsid w:val="00D7586B"/>
    <w:rsid w:val="00D76569"/>
    <w:rsid w:val="00D76A54"/>
    <w:rsid w:val="00D81EDF"/>
    <w:rsid w:val="00D839F0"/>
    <w:rsid w:val="00D93FDA"/>
    <w:rsid w:val="00D94336"/>
    <w:rsid w:val="00D9620C"/>
    <w:rsid w:val="00D97A27"/>
    <w:rsid w:val="00DA12F9"/>
    <w:rsid w:val="00DA3AD3"/>
    <w:rsid w:val="00DA427E"/>
    <w:rsid w:val="00DA42CA"/>
    <w:rsid w:val="00DA47B9"/>
    <w:rsid w:val="00DA5C19"/>
    <w:rsid w:val="00DA7604"/>
    <w:rsid w:val="00DB0B8D"/>
    <w:rsid w:val="00DB15EF"/>
    <w:rsid w:val="00DC191E"/>
    <w:rsid w:val="00DC299D"/>
    <w:rsid w:val="00DC3249"/>
    <w:rsid w:val="00DC4710"/>
    <w:rsid w:val="00DC6291"/>
    <w:rsid w:val="00DC6B9A"/>
    <w:rsid w:val="00DC78BD"/>
    <w:rsid w:val="00DD517B"/>
    <w:rsid w:val="00DD566E"/>
    <w:rsid w:val="00DE0F09"/>
    <w:rsid w:val="00DE19D2"/>
    <w:rsid w:val="00DE2932"/>
    <w:rsid w:val="00DE2F36"/>
    <w:rsid w:val="00DF06BF"/>
    <w:rsid w:val="00DF0826"/>
    <w:rsid w:val="00DF320D"/>
    <w:rsid w:val="00DF705F"/>
    <w:rsid w:val="00E0018C"/>
    <w:rsid w:val="00E02764"/>
    <w:rsid w:val="00E03172"/>
    <w:rsid w:val="00E045E7"/>
    <w:rsid w:val="00E046E7"/>
    <w:rsid w:val="00E0634D"/>
    <w:rsid w:val="00E10A12"/>
    <w:rsid w:val="00E137CD"/>
    <w:rsid w:val="00E16E95"/>
    <w:rsid w:val="00E208D7"/>
    <w:rsid w:val="00E26FDE"/>
    <w:rsid w:val="00E271CD"/>
    <w:rsid w:val="00E34174"/>
    <w:rsid w:val="00E35AA2"/>
    <w:rsid w:val="00E3662F"/>
    <w:rsid w:val="00E40CE2"/>
    <w:rsid w:val="00E43EC7"/>
    <w:rsid w:val="00E47CDD"/>
    <w:rsid w:val="00E508D4"/>
    <w:rsid w:val="00E51029"/>
    <w:rsid w:val="00E5243A"/>
    <w:rsid w:val="00E5380B"/>
    <w:rsid w:val="00E53FD7"/>
    <w:rsid w:val="00E61CD1"/>
    <w:rsid w:val="00E62921"/>
    <w:rsid w:val="00E63506"/>
    <w:rsid w:val="00E635ED"/>
    <w:rsid w:val="00E65277"/>
    <w:rsid w:val="00E74DBD"/>
    <w:rsid w:val="00E80BEC"/>
    <w:rsid w:val="00E813AC"/>
    <w:rsid w:val="00E8270A"/>
    <w:rsid w:val="00E829AC"/>
    <w:rsid w:val="00E82AF7"/>
    <w:rsid w:val="00E8591F"/>
    <w:rsid w:val="00E9144C"/>
    <w:rsid w:val="00E96E5D"/>
    <w:rsid w:val="00EA17BF"/>
    <w:rsid w:val="00EA3ED0"/>
    <w:rsid w:val="00EA7DCF"/>
    <w:rsid w:val="00EB19C6"/>
    <w:rsid w:val="00EB3369"/>
    <w:rsid w:val="00EB35C8"/>
    <w:rsid w:val="00EB7507"/>
    <w:rsid w:val="00EB79B3"/>
    <w:rsid w:val="00EC1309"/>
    <w:rsid w:val="00EC3317"/>
    <w:rsid w:val="00ED2F7D"/>
    <w:rsid w:val="00ED4B84"/>
    <w:rsid w:val="00ED4F99"/>
    <w:rsid w:val="00ED6B56"/>
    <w:rsid w:val="00EE068A"/>
    <w:rsid w:val="00EE275F"/>
    <w:rsid w:val="00EE3043"/>
    <w:rsid w:val="00EE498D"/>
    <w:rsid w:val="00EE53AD"/>
    <w:rsid w:val="00EE54D0"/>
    <w:rsid w:val="00EF21C4"/>
    <w:rsid w:val="00EF2776"/>
    <w:rsid w:val="00EF2A78"/>
    <w:rsid w:val="00EF2EBF"/>
    <w:rsid w:val="00F02AE0"/>
    <w:rsid w:val="00F03148"/>
    <w:rsid w:val="00F04EEB"/>
    <w:rsid w:val="00F074BE"/>
    <w:rsid w:val="00F07729"/>
    <w:rsid w:val="00F1304E"/>
    <w:rsid w:val="00F13151"/>
    <w:rsid w:val="00F161AB"/>
    <w:rsid w:val="00F22942"/>
    <w:rsid w:val="00F2434C"/>
    <w:rsid w:val="00F31A60"/>
    <w:rsid w:val="00F31EDA"/>
    <w:rsid w:val="00F337FB"/>
    <w:rsid w:val="00F34E7D"/>
    <w:rsid w:val="00F35530"/>
    <w:rsid w:val="00F37F52"/>
    <w:rsid w:val="00F411AF"/>
    <w:rsid w:val="00F41CC1"/>
    <w:rsid w:val="00F616D9"/>
    <w:rsid w:val="00F622A7"/>
    <w:rsid w:val="00F63D89"/>
    <w:rsid w:val="00F659AC"/>
    <w:rsid w:val="00F679CB"/>
    <w:rsid w:val="00F74366"/>
    <w:rsid w:val="00F74DAE"/>
    <w:rsid w:val="00F753BC"/>
    <w:rsid w:val="00F75887"/>
    <w:rsid w:val="00F776E5"/>
    <w:rsid w:val="00F77D2B"/>
    <w:rsid w:val="00F77D49"/>
    <w:rsid w:val="00F8101A"/>
    <w:rsid w:val="00F81497"/>
    <w:rsid w:val="00F84A97"/>
    <w:rsid w:val="00F918A8"/>
    <w:rsid w:val="00F969DD"/>
    <w:rsid w:val="00F975FF"/>
    <w:rsid w:val="00FA474C"/>
    <w:rsid w:val="00FA4D15"/>
    <w:rsid w:val="00FA51BA"/>
    <w:rsid w:val="00FA53D6"/>
    <w:rsid w:val="00FA5405"/>
    <w:rsid w:val="00FA6627"/>
    <w:rsid w:val="00FB236A"/>
    <w:rsid w:val="00FB2427"/>
    <w:rsid w:val="00FB777C"/>
    <w:rsid w:val="00FC3672"/>
    <w:rsid w:val="00FC6910"/>
    <w:rsid w:val="00FD24E7"/>
    <w:rsid w:val="00FE2FF5"/>
    <w:rsid w:val="00FF4C1F"/>
    <w:rsid w:val="00FF6271"/>
    <w:rsid w:val="032E7448"/>
    <w:rsid w:val="0373437C"/>
    <w:rsid w:val="06387F2E"/>
    <w:rsid w:val="07A6B078"/>
    <w:rsid w:val="09FAFA53"/>
    <w:rsid w:val="0AE2346D"/>
    <w:rsid w:val="0B72DE3F"/>
    <w:rsid w:val="0DA7EDDD"/>
    <w:rsid w:val="0F41053F"/>
    <w:rsid w:val="1065937C"/>
    <w:rsid w:val="108D7216"/>
    <w:rsid w:val="110F7D1B"/>
    <w:rsid w:val="118CF63D"/>
    <w:rsid w:val="15DA2FF9"/>
    <w:rsid w:val="172D7E34"/>
    <w:rsid w:val="18DF33C1"/>
    <w:rsid w:val="1A3DCC96"/>
    <w:rsid w:val="1BA44B83"/>
    <w:rsid w:val="1D5865C6"/>
    <w:rsid w:val="1D6AB39E"/>
    <w:rsid w:val="1DC3ADF6"/>
    <w:rsid w:val="276E08A2"/>
    <w:rsid w:val="28C03B57"/>
    <w:rsid w:val="28D81DAB"/>
    <w:rsid w:val="2A1BD9C1"/>
    <w:rsid w:val="2EE5F5B3"/>
    <w:rsid w:val="2F5C38FF"/>
    <w:rsid w:val="303B2C7E"/>
    <w:rsid w:val="314C6F79"/>
    <w:rsid w:val="31C0407A"/>
    <w:rsid w:val="363B9562"/>
    <w:rsid w:val="365B4F58"/>
    <w:rsid w:val="3A55D351"/>
    <w:rsid w:val="3C0287BB"/>
    <w:rsid w:val="3DC68290"/>
    <w:rsid w:val="41931845"/>
    <w:rsid w:val="42631469"/>
    <w:rsid w:val="43526C99"/>
    <w:rsid w:val="472D9813"/>
    <w:rsid w:val="4A4ABE6D"/>
    <w:rsid w:val="4ACF2F72"/>
    <w:rsid w:val="4B3C0933"/>
    <w:rsid w:val="4B634B0B"/>
    <w:rsid w:val="513A3346"/>
    <w:rsid w:val="51945839"/>
    <w:rsid w:val="52E6B783"/>
    <w:rsid w:val="556CA448"/>
    <w:rsid w:val="57A95EB1"/>
    <w:rsid w:val="5B840B6E"/>
    <w:rsid w:val="5D3667D3"/>
    <w:rsid w:val="5D3E47B4"/>
    <w:rsid w:val="5E2B181C"/>
    <w:rsid w:val="5F34DDEA"/>
    <w:rsid w:val="600CCD41"/>
    <w:rsid w:val="6092D054"/>
    <w:rsid w:val="63CA7102"/>
    <w:rsid w:val="647056B8"/>
    <w:rsid w:val="65995A67"/>
    <w:rsid w:val="65E6FF01"/>
    <w:rsid w:val="661D0DFE"/>
    <w:rsid w:val="68FF8D2B"/>
    <w:rsid w:val="692F0580"/>
    <w:rsid w:val="6B307C8B"/>
    <w:rsid w:val="6C3852C5"/>
    <w:rsid w:val="6D5166EB"/>
    <w:rsid w:val="71E1C7DE"/>
    <w:rsid w:val="729C7D8F"/>
    <w:rsid w:val="7307F5BA"/>
    <w:rsid w:val="757827B1"/>
    <w:rsid w:val="760A7B4A"/>
    <w:rsid w:val="7681F314"/>
    <w:rsid w:val="76B11583"/>
    <w:rsid w:val="788C906D"/>
    <w:rsid w:val="7E1215C5"/>
    <w:rsid w:val="7F24A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8BBC63"/>
  <w15:docId w15:val="{62132440-272F-4623-AA8C-C0B9029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782"/>
    <w:rPr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37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7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377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0CB8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F0CB8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F0CB8"/>
    <w:rPr>
      <w:rFonts w:ascii="Cambria" w:hAnsi="Cambria" w:cs="Times New Roman"/>
      <w:b/>
      <w:bCs/>
      <w:sz w:val="26"/>
      <w:szCs w:val="26"/>
      <w:lang w:val="en-GB"/>
    </w:rPr>
  </w:style>
  <w:style w:type="paragraph" w:styleId="Header">
    <w:name w:val="header"/>
    <w:basedOn w:val="Normal"/>
    <w:next w:val="HayGroup10"/>
    <w:link w:val="HeaderChar"/>
    <w:uiPriority w:val="99"/>
    <w:semiHidden/>
    <w:rsid w:val="00496C8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1A5F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A37782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104A9"/>
    <w:rPr>
      <w:rFonts w:cs="Times New Roman"/>
      <w:lang w:val="en-US" w:eastAsia="en-US"/>
    </w:rPr>
  </w:style>
  <w:style w:type="table" w:styleId="TableGrid">
    <w:name w:val="Table Grid"/>
    <w:basedOn w:val="TableNormal"/>
    <w:uiPriority w:val="99"/>
    <w:semiHidden/>
    <w:rsid w:val="00496C8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96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0CB8"/>
    <w:rPr>
      <w:rFonts w:cs="Times New Roman"/>
      <w:sz w:val="2"/>
      <w:lang w:val="en-GB"/>
    </w:rPr>
  </w:style>
  <w:style w:type="paragraph" w:customStyle="1" w:styleId="BorderedHeadline">
    <w:name w:val="Bordered Headline"/>
    <w:basedOn w:val="Normal"/>
    <w:next w:val="Normal"/>
    <w:uiPriority w:val="99"/>
    <w:rsid w:val="00A37782"/>
    <w:pPr>
      <w:pBdr>
        <w:top w:val="single" w:sz="4" w:space="1" w:color="203B71"/>
        <w:bottom w:val="single" w:sz="4" w:space="1" w:color="203B71"/>
      </w:pBdr>
    </w:pPr>
    <w:rPr>
      <w:rFonts w:ascii="Arial" w:hAnsi="Arial" w:cs="Arial"/>
      <w:color w:val="203B71"/>
      <w:sz w:val="32"/>
      <w:szCs w:val="32"/>
      <w:lang w:val="en-US"/>
    </w:rPr>
  </w:style>
  <w:style w:type="paragraph" w:customStyle="1" w:styleId="BrandHeadline1">
    <w:name w:val="Brand Headline 1"/>
    <w:basedOn w:val="Normal"/>
    <w:next w:val="Normal"/>
    <w:uiPriority w:val="99"/>
    <w:rsid w:val="00C710E5"/>
    <w:rPr>
      <w:rFonts w:ascii="Arial (W1)" w:hAnsi="Arial (W1)" w:cs="Arial"/>
      <w:b/>
      <w:color w:val="203B71"/>
      <w:sz w:val="28"/>
      <w:lang w:val="en-US"/>
    </w:rPr>
  </w:style>
  <w:style w:type="paragraph" w:customStyle="1" w:styleId="BrandHeadline1List">
    <w:name w:val="Brand Headline 1 List"/>
    <w:basedOn w:val="BrandHeadline1"/>
    <w:next w:val="Normal"/>
    <w:uiPriority w:val="99"/>
    <w:rsid w:val="00C710E5"/>
    <w:pPr>
      <w:numPr>
        <w:numId w:val="12"/>
      </w:numPr>
    </w:pPr>
  </w:style>
  <w:style w:type="paragraph" w:customStyle="1" w:styleId="BrandHeadline2">
    <w:name w:val="Brand Headline 2"/>
    <w:basedOn w:val="Normal"/>
    <w:next w:val="Normal"/>
    <w:uiPriority w:val="99"/>
    <w:rsid w:val="00C710E5"/>
    <w:rPr>
      <w:b/>
      <w:color w:val="203B71"/>
      <w:sz w:val="24"/>
    </w:rPr>
  </w:style>
  <w:style w:type="paragraph" w:customStyle="1" w:styleId="LetterHeadAddress">
    <w:name w:val="LetterHead Address"/>
    <w:basedOn w:val="Normal"/>
    <w:uiPriority w:val="99"/>
    <w:semiHidden/>
    <w:rsid w:val="00A37782"/>
    <w:pPr>
      <w:ind w:left="7020"/>
    </w:pPr>
    <w:rPr>
      <w:color w:val="717073"/>
      <w:sz w:val="20"/>
      <w:szCs w:val="20"/>
      <w:lang w:val="en-US"/>
    </w:rPr>
  </w:style>
  <w:style w:type="paragraph" w:customStyle="1" w:styleId="BrandHeadline2List">
    <w:name w:val="Brand Headline 2 List"/>
    <w:basedOn w:val="BrandHeadline2"/>
    <w:next w:val="Normal"/>
    <w:uiPriority w:val="99"/>
    <w:rsid w:val="00C710E5"/>
    <w:pPr>
      <w:numPr>
        <w:ilvl w:val="1"/>
        <w:numId w:val="12"/>
      </w:numPr>
    </w:pPr>
  </w:style>
  <w:style w:type="paragraph" w:styleId="TOC1">
    <w:name w:val="toc 1"/>
    <w:basedOn w:val="Normal"/>
    <w:next w:val="Normal"/>
    <w:uiPriority w:val="99"/>
    <w:semiHidden/>
    <w:rsid w:val="00C710E5"/>
    <w:pPr>
      <w:tabs>
        <w:tab w:val="left" w:pos="540"/>
        <w:tab w:val="right" w:leader="dot" w:pos="8630"/>
      </w:tabs>
    </w:pPr>
  </w:style>
  <w:style w:type="paragraph" w:styleId="TOC2">
    <w:name w:val="toc 2"/>
    <w:basedOn w:val="Normal"/>
    <w:next w:val="Normal"/>
    <w:uiPriority w:val="99"/>
    <w:semiHidden/>
    <w:rsid w:val="00C710E5"/>
    <w:pPr>
      <w:spacing w:before="120" w:after="200" w:line="360" w:lineRule="auto"/>
      <w:ind w:left="907"/>
      <w:contextualSpacing/>
    </w:pPr>
    <w:rPr>
      <w:color w:val="000000"/>
    </w:rPr>
  </w:style>
  <w:style w:type="paragraph" w:styleId="TOC3">
    <w:name w:val="toc 3"/>
    <w:basedOn w:val="Normal"/>
    <w:next w:val="Normal"/>
    <w:autoRedefine/>
    <w:uiPriority w:val="99"/>
    <w:semiHidden/>
    <w:rsid w:val="00A37782"/>
    <w:pPr>
      <w:ind w:left="480"/>
    </w:pPr>
  </w:style>
  <w:style w:type="paragraph" w:customStyle="1" w:styleId="BrandHeadline3">
    <w:name w:val="Brand Headline 3"/>
    <w:basedOn w:val="Normal"/>
    <w:next w:val="Normal"/>
    <w:uiPriority w:val="99"/>
    <w:rsid w:val="00C710E5"/>
    <w:rPr>
      <w:b/>
      <w:i/>
      <w:color w:val="203B71"/>
      <w:sz w:val="24"/>
    </w:rPr>
  </w:style>
  <w:style w:type="character" w:styleId="Hyperlink">
    <w:name w:val="Hyperlink"/>
    <w:basedOn w:val="DefaultParagraphFont"/>
    <w:uiPriority w:val="99"/>
    <w:rsid w:val="00A37782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496C8F"/>
    <w:rPr>
      <w:rFonts w:cs="Times New Roman"/>
    </w:rPr>
  </w:style>
  <w:style w:type="paragraph" w:customStyle="1" w:styleId="Noparagraphstyle">
    <w:name w:val="[No paragraph style]"/>
    <w:uiPriority w:val="99"/>
    <w:rsid w:val="00496C8F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 w:eastAsia="en-GB"/>
    </w:rPr>
  </w:style>
  <w:style w:type="paragraph" w:customStyle="1" w:styleId="HayGroup10">
    <w:name w:val="Hay Group 10"/>
    <w:basedOn w:val="Normal"/>
    <w:uiPriority w:val="99"/>
    <w:rsid w:val="00A06188"/>
    <w:rPr>
      <w:sz w:val="20"/>
      <w:szCs w:val="20"/>
      <w:lang w:val="en-US"/>
    </w:rPr>
  </w:style>
  <w:style w:type="paragraph" w:customStyle="1" w:styleId="HayGroup11">
    <w:name w:val="Hay Group 11"/>
    <w:basedOn w:val="Normal"/>
    <w:uiPriority w:val="99"/>
    <w:rsid w:val="00A06188"/>
    <w:rPr>
      <w:lang w:val="en-US"/>
    </w:rPr>
  </w:style>
  <w:style w:type="paragraph" w:customStyle="1" w:styleId="HayGroup12">
    <w:name w:val="Hay Group 12"/>
    <w:basedOn w:val="Normal"/>
    <w:uiPriority w:val="99"/>
    <w:rsid w:val="00A06188"/>
    <w:rPr>
      <w:rFonts w:cs="Arial"/>
      <w:sz w:val="24"/>
      <w:lang w:val="en-US"/>
    </w:rPr>
  </w:style>
  <w:style w:type="paragraph" w:customStyle="1" w:styleId="HayGroupBlue10">
    <w:name w:val="Hay Group Blue 10"/>
    <w:basedOn w:val="HayGroup10"/>
    <w:uiPriority w:val="99"/>
    <w:rsid w:val="00A06188"/>
    <w:rPr>
      <w:color w:val="203B71"/>
    </w:rPr>
  </w:style>
  <w:style w:type="paragraph" w:customStyle="1" w:styleId="HayGroupBlue11">
    <w:name w:val="Hay Group Blue 11"/>
    <w:basedOn w:val="HayGroup11"/>
    <w:uiPriority w:val="99"/>
    <w:rsid w:val="00A06188"/>
    <w:rPr>
      <w:color w:val="203B71"/>
    </w:rPr>
  </w:style>
  <w:style w:type="paragraph" w:customStyle="1" w:styleId="HayGroupBlue12">
    <w:name w:val="Hay Group Blue 12"/>
    <w:basedOn w:val="HayGroup12"/>
    <w:uiPriority w:val="99"/>
    <w:rsid w:val="00A06188"/>
    <w:rPr>
      <w:color w:val="203B71"/>
    </w:rPr>
  </w:style>
  <w:style w:type="table" w:customStyle="1" w:styleId="HayGroupTableStyle1">
    <w:name w:val="Hay Group Table Style 1"/>
    <w:uiPriority w:val="99"/>
    <w:rsid w:val="00A37782"/>
    <w:pPr>
      <w:jc w:val="center"/>
    </w:pPr>
    <w:rPr>
      <w:rFonts w:ascii="Arial" w:hAnsi="Arial"/>
      <w:sz w:val="1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yGroupTableStyle2">
    <w:name w:val="Hay Group Table Style 2"/>
    <w:basedOn w:val="HayGroupTableStyle1"/>
    <w:uiPriority w:val="99"/>
    <w:rsid w:val="00A37782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3F9FC"/>
    </w:tcPr>
    <w:tblStylePr w:type="firstRow">
      <w:rPr>
        <w:rFonts w:ascii="Arial" w:hAnsi="Arial" w:cs="Times New Roman"/>
        <w:b/>
        <w:i w:val="0"/>
        <w:color w:val="FFFFFF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203B71"/>
      </w:tcPr>
    </w:tblStylePr>
    <w:tblStylePr w:type="firstCol">
      <w:pPr>
        <w:jc w:val="left"/>
      </w:pPr>
      <w:rPr>
        <w:rFonts w:cs="Times New Roman"/>
        <w:color w:val="203B71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F3F9F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character" w:styleId="CommentReference">
    <w:name w:val="annotation reference"/>
    <w:basedOn w:val="DefaultParagraphFont"/>
    <w:uiPriority w:val="99"/>
    <w:rsid w:val="003A55C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55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A55C9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A5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A55C9"/>
    <w:rPr>
      <w:rFonts w:cs="Times New Roman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EF2A78"/>
    <w:pPr>
      <w:ind w:left="720"/>
      <w:contextualSpacing/>
    </w:pPr>
  </w:style>
  <w:style w:type="numbering" w:customStyle="1" w:styleId="BrandHeadlineNumberingList">
    <w:name w:val="Brand Headline Numbering List"/>
    <w:rsid w:val="009B1631"/>
    <w:pPr>
      <w:numPr>
        <w:numId w:val="10"/>
      </w:numPr>
    </w:pPr>
  </w:style>
  <w:style w:type="numbering" w:customStyle="1" w:styleId="HayGroupBulletlist">
    <w:name w:val="Hay Group Bullet list"/>
    <w:rsid w:val="009B1631"/>
    <w:pPr>
      <w:numPr>
        <w:numId w:val="5"/>
      </w:numPr>
    </w:pPr>
  </w:style>
  <w:style w:type="numbering" w:customStyle="1" w:styleId="HayGroupNumberingList">
    <w:name w:val="Hay Group Numbering List"/>
    <w:rsid w:val="009B1631"/>
    <w:pPr>
      <w:numPr>
        <w:numId w:val="6"/>
      </w:numPr>
    </w:pPr>
  </w:style>
  <w:style w:type="paragraph" w:customStyle="1" w:styleId="Answerbullets">
    <w:name w:val="Answer (bullets)"/>
    <w:basedOn w:val="Normal"/>
    <w:rsid w:val="00E40CE2"/>
    <w:pPr>
      <w:widowControl w:val="0"/>
      <w:numPr>
        <w:numId w:val="36"/>
      </w:numPr>
      <w:autoSpaceDE w:val="0"/>
      <w:autoSpaceDN w:val="0"/>
      <w:adjustRightInd w:val="0"/>
      <w:spacing w:before="60" w:after="20" w:line="288" w:lineRule="auto"/>
      <w:ind w:right="113"/>
    </w:pPr>
    <w:rPr>
      <w:rFonts w:ascii="Arial" w:hAnsi="Arial"/>
      <w:sz w:val="20"/>
      <w:szCs w:val="20"/>
      <w:lang w:val="x-none"/>
    </w:rPr>
  </w:style>
  <w:style w:type="paragraph" w:customStyle="1" w:styleId="paragraph">
    <w:name w:val="paragraph"/>
    <w:basedOn w:val="Normal"/>
    <w:rsid w:val="00E40CE2"/>
    <w:pPr>
      <w:spacing w:before="100" w:beforeAutospacing="1" w:after="100" w:afterAutospacing="1"/>
    </w:pPr>
    <w:rPr>
      <w:sz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2A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2AF7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82A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90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4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FF9D87894A604089BF9155C3B80D8C" ma:contentTypeVersion="13" ma:contentTypeDescription="Create a new document." ma:contentTypeScope="" ma:versionID="7ffc6b4052403a0a23e85813c69e637f">
  <xsd:schema xmlns:xsd="http://www.w3.org/2001/XMLSchema" xmlns:xs="http://www.w3.org/2001/XMLSchema" xmlns:p="http://schemas.microsoft.com/office/2006/metadata/properties" xmlns:ns2="fda9e26c-6b99-4a6d-8e15-86f521023661" xmlns:ns3="6644a487-3baa-4afa-87f4-989493773314" targetNamespace="http://schemas.microsoft.com/office/2006/metadata/properties" ma:root="true" ma:fieldsID="cf291841bc3c52b410b9d811a40ff95c" ns2:_="" ns3:_="">
    <xsd:import namespace="fda9e26c-6b99-4a6d-8e15-86f521023661"/>
    <xsd:import namespace="6644a487-3baa-4afa-87f4-9894937733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e26c-6b99-4a6d-8e15-86f52102366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6dc7449-21e0-4505-979b-465e99fd7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4a487-3baa-4afa-87f4-9894937733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33ba749-5623-4243-9fdd-6ffc7c2a7302}" ma:internalName="TaxCatchAll" ma:showField="CatchAllData" ma:web="6644a487-3baa-4afa-87f4-989493773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44a487-3baa-4afa-87f4-989493773314" xsi:nil="true"/>
    <lcf76f155ced4ddcb4097134ff3c332f xmlns="fda9e26c-6b99-4a6d-8e15-86f5210236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140B83-99C9-4389-919B-EDA025E7C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a9e26c-6b99-4a6d-8e15-86f521023661"/>
    <ds:schemaRef ds:uri="6644a487-3baa-4afa-87f4-989493773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AC788-DA11-4D4D-BE24-A360F7CFF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D1B8E-FEAB-404A-B2C9-ADDC82C544EA}">
  <ds:schemaRefs>
    <ds:schemaRef ds:uri="http://purl.org/dc/dcmitype/"/>
    <ds:schemaRef ds:uri="6644a487-3baa-4afa-87f4-989493773314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92f18a47-f489-47cf-9a22-a52f40124672"/>
    <ds:schemaRef ds:uri="http://www.w3.org/XML/1998/namespace"/>
    <ds:schemaRef ds:uri="http://purl.org/dc/elements/1.1/"/>
    <ds:schemaRef ds:uri="fda9e26c-6b99-4a6d-8e15-86f5210236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Blank</Template>
  <TotalTime>1</TotalTime>
  <Pages>3</Pages>
  <Words>790</Words>
  <Characters>4504</Characters>
  <Application>Microsoft Office Word</Application>
  <DocSecurity>0</DocSecurity>
  <Lines>37</Lines>
  <Paragraphs>10</Paragraphs>
  <ScaleCrop>false</ScaleCrop>
  <Company>University and College Union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 Blank</dc:title>
  <dc:subject/>
  <dc:creator>IT</dc:creator>
  <cp:keywords/>
  <cp:lastModifiedBy>Andrews, Zoe E</cp:lastModifiedBy>
  <cp:revision>2</cp:revision>
  <cp:lastPrinted>2025-10-10T09:15:00Z</cp:lastPrinted>
  <dcterms:created xsi:type="dcterms:W3CDTF">2025-10-16T13:47:00Z</dcterms:created>
  <dcterms:modified xsi:type="dcterms:W3CDTF">2025-10-16T13:47:00Z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4.0</vt:lpwstr>
  </property>
  <property fmtid="{D5CDD505-2E9C-101B-9397-08002B2CF9AE}" pid="3" name="Programme">
    <vt:lpwstr>Renewing the University</vt:lpwstr>
  </property>
  <property fmtid="{D5CDD505-2E9C-101B-9397-08002B2CF9AE}" pid="4" name="ContentTypeId">
    <vt:lpwstr>0x01010012FF9D87894A604089BF9155C3B80D8C</vt:lpwstr>
  </property>
  <property fmtid="{D5CDD505-2E9C-101B-9397-08002B2CF9AE}" pid="5" name="Document Subject">
    <vt:lpwstr>Academic</vt:lpwstr>
  </property>
  <property fmtid="{D5CDD505-2E9C-101B-9397-08002B2CF9AE}" pid="6" name="Document Authors">
    <vt:lpwstr>Brendan McCafferty</vt:lpwstr>
  </property>
  <property fmtid="{D5CDD505-2E9C-101B-9397-08002B2CF9AE}" pid="7" name="Document Type">
    <vt:lpwstr>Policy</vt:lpwstr>
  </property>
  <property fmtid="{D5CDD505-2E9C-101B-9397-08002B2CF9AE}" pid="8" name="PublishingExpirationDate">
    <vt:lpwstr/>
  </property>
  <property fmtid="{D5CDD505-2E9C-101B-9397-08002B2CF9AE}" pid="9" name="Expiry Date">
    <vt:lpwstr>2020-01-12T01:00:00Z</vt:lpwstr>
  </property>
  <property fmtid="{D5CDD505-2E9C-101B-9397-08002B2CF9AE}" pid="10" name="PublishingStartDate">
    <vt:lpwstr/>
  </property>
  <property fmtid="{D5CDD505-2E9C-101B-9397-08002B2CF9AE}" pid="11" name="Document Contact">
    <vt:lpwstr/>
  </property>
  <property fmtid="{D5CDD505-2E9C-101B-9397-08002B2CF9AE}" pid="12" name="Order">
    <vt:r8>10500</vt:r8>
  </property>
  <property fmtid="{D5CDD505-2E9C-101B-9397-08002B2CF9AE}" pid="13" name="MSIP_Label_3b551598-29da-492a-8b9f-8358cd43dd03_Enabled">
    <vt:lpwstr>True</vt:lpwstr>
  </property>
  <property fmtid="{D5CDD505-2E9C-101B-9397-08002B2CF9AE}" pid="14" name="MSIP_Label_3b551598-29da-492a-8b9f-8358cd43dd03_SiteId">
    <vt:lpwstr>c9ef029c-18cf-4016-86d3-93cf8e94ff94</vt:lpwstr>
  </property>
  <property fmtid="{D5CDD505-2E9C-101B-9397-08002B2CF9AE}" pid="15" name="MSIP_Label_3b551598-29da-492a-8b9f-8358cd43dd03_Owner">
    <vt:lpwstr>KU68371@kingston.ac.uk</vt:lpwstr>
  </property>
  <property fmtid="{D5CDD505-2E9C-101B-9397-08002B2CF9AE}" pid="16" name="MSIP_Label_3b551598-29da-492a-8b9f-8358cd43dd03_SetDate">
    <vt:lpwstr>2022-03-02T16:48:20.4069362Z</vt:lpwstr>
  </property>
  <property fmtid="{D5CDD505-2E9C-101B-9397-08002B2CF9AE}" pid="17" name="MSIP_Label_3b551598-29da-492a-8b9f-8358cd43dd03_Name">
    <vt:lpwstr>General</vt:lpwstr>
  </property>
  <property fmtid="{D5CDD505-2E9C-101B-9397-08002B2CF9AE}" pid="18" name="MSIP_Label_3b551598-29da-492a-8b9f-8358cd43dd03_Application">
    <vt:lpwstr>Microsoft Azure Information Protection</vt:lpwstr>
  </property>
  <property fmtid="{D5CDD505-2E9C-101B-9397-08002B2CF9AE}" pid="19" name="MSIP_Label_3b551598-29da-492a-8b9f-8358cd43dd03_ActionId">
    <vt:lpwstr>4b64b1f1-f6d2-4bf3-94fa-61f4493406be</vt:lpwstr>
  </property>
  <property fmtid="{D5CDD505-2E9C-101B-9397-08002B2CF9AE}" pid="20" name="MSIP_Label_3b551598-29da-492a-8b9f-8358cd43dd03_Extended_MSFT_Method">
    <vt:lpwstr>Automatic</vt:lpwstr>
  </property>
  <property fmtid="{D5CDD505-2E9C-101B-9397-08002B2CF9AE}" pid="21" name="Sensitivity">
    <vt:lpwstr>General</vt:lpwstr>
  </property>
  <property fmtid="{D5CDD505-2E9C-101B-9397-08002B2CF9AE}" pid="22" name="MediaServiceImageTags">
    <vt:lpwstr/>
  </property>
</Properties>
</file>