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6987C" w14:textId="77777777" w:rsidR="00E82DA1" w:rsidRDefault="00B20E8A" w:rsidP="00EC183F">
      <w:pPr>
        <w:jc w:val="center"/>
        <w:rPr>
          <w:noProof/>
          <w:lang w:eastAsia="en-GB"/>
        </w:rPr>
      </w:pPr>
      <w:bookmarkStart w:id="0" w:name="_GoBack"/>
      <w:bookmarkEnd w:id="0"/>
      <w:r w:rsidRPr="00866C3C">
        <w:rPr>
          <w:rFonts w:ascii="Georgia" w:hAnsi="Georgia" w:cs="Arial"/>
          <w:b/>
          <w:noProof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0C22F6CC" wp14:editId="3462B352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1099779" cy="1123950"/>
            <wp:effectExtent l="0" t="0" r="5715" b="0"/>
            <wp:wrapSquare wrapText="bothSides"/>
            <wp:docPr id="1" name="Picture 1" descr="S:\Business Support\Human Resources\9 - General Admin\Logo\Leeds Arts University\LAU_black EST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Business Support\Human Resources\9 - General Admin\Logo\Leeds Arts University\LAU_black EST.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779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48458" w14:textId="77777777" w:rsidR="00B20E8A" w:rsidRDefault="00B20E8A" w:rsidP="00EC183F">
      <w:pPr>
        <w:jc w:val="center"/>
        <w:rPr>
          <w:noProof/>
          <w:lang w:eastAsia="en-GB"/>
        </w:rPr>
      </w:pPr>
    </w:p>
    <w:p w14:paraId="5105FFC1" w14:textId="77777777" w:rsidR="00B20E8A" w:rsidRDefault="00B20E8A" w:rsidP="00EC183F">
      <w:pPr>
        <w:jc w:val="center"/>
        <w:rPr>
          <w:noProof/>
          <w:lang w:eastAsia="en-GB"/>
        </w:rPr>
      </w:pPr>
    </w:p>
    <w:p w14:paraId="6E317C82" w14:textId="77777777" w:rsidR="00B20E8A" w:rsidRDefault="00B20E8A" w:rsidP="00EC183F">
      <w:pPr>
        <w:jc w:val="center"/>
        <w:rPr>
          <w:noProof/>
          <w:lang w:eastAsia="en-GB"/>
        </w:rPr>
      </w:pPr>
    </w:p>
    <w:p w14:paraId="7B82688E" w14:textId="77777777" w:rsidR="00B20E8A" w:rsidRDefault="00B20E8A" w:rsidP="00EC183F">
      <w:pPr>
        <w:jc w:val="center"/>
        <w:rPr>
          <w:noProof/>
          <w:lang w:eastAsia="en-GB"/>
        </w:rPr>
      </w:pPr>
    </w:p>
    <w:p w14:paraId="54F20DFD" w14:textId="77777777" w:rsidR="00B20E8A" w:rsidRPr="003C5A92" w:rsidRDefault="00B20E8A" w:rsidP="00EC183F">
      <w:pPr>
        <w:jc w:val="center"/>
        <w:rPr>
          <w:rFonts w:ascii="Trebuchet MS" w:hAnsi="Trebuchet MS" w:cs="Arial"/>
        </w:rPr>
      </w:pPr>
    </w:p>
    <w:p w14:paraId="650F8D3B" w14:textId="77777777" w:rsidR="00AB12EE" w:rsidRDefault="00AB12EE" w:rsidP="00AB12EE">
      <w:pPr>
        <w:rPr>
          <w:rFonts w:ascii="Trebuchet MS" w:hAnsi="Trebuchet MS" w:cs="Arial"/>
          <w:b/>
        </w:rPr>
      </w:pPr>
    </w:p>
    <w:p w14:paraId="20AA06F9" w14:textId="77777777" w:rsidR="007A46E6" w:rsidRDefault="007A46E6" w:rsidP="007A46E6">
      <w:pPr>
        <w:jc w:val="center"/>
        <w:rPr>
          <w:rFonts w:ascii="Trebuchet MS" w:hAnsi="Trebuchet MS" w:cs="Arial"/>
          <w:b/>
        </w:rPr>
      </w:pPr>
    </w:p>
    <w:p w14:paraId="35DA3F92" w14:textId="77777777" w:rsidR="007A46E6" w:rsidRDefault="007A46E6" w:rsidP="007A46E6">
      <w:pPr>
        <w:jc w:val="center"/>
        <w:rPr>
          <w:rFonts w:ascii="Trebuchet MS" w:hAnsi="Trebuchet MS" w:cs="Arial"/>
          <w:b/>
        </w:rPr>
      </w:pPr>
      <w:r w:rsidRPr="00CB62D9">
        <w:rPr>
          <w:rFonts w:ascii="Trebuchet MS" w:hAnsi="Trebuchet MS" w:cs="Arial"/>
          <w:b/>
        </w:rPr>
        <w:t>EQUALITY MONITORING FORM</w:t>
      </w:r>
    </w:p>
    <w:p w14:paraId="10C597F6" w14:textId="77777777" w:rsidR="007A46E6" w:rsidRDefault="007A46E6" w:rsidP="007A46E6">
      <w:pPr>
        <w:jc w:val="center"/>
        <w:rPr>
          <w:rFonts w:ascii="Trebuchet MS" w:hAnsi="Trebuchet MS" w:cs="Arial"/>
          <w:b/>
        </w:rPr>
      </w:pPr>
    </w:p>
    <w:p w14:paraId="07637CA1" w14:textId="77777777" w:rsidR="007A46E6" w:rsidRPr="00471296" w:rsidRDefault="007A46E6" w:rsidP="007A46E6">
      <w:pPr>
        <w:jc w:val="center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Leeds Art</w:t>
      </w:r>
      <w:r w:rsidR="007C1F7A">
        <w:rPr>
          <w:rFonts w:ascii="Trebuchet MS" w:hAnsi="Trebuchet MS" w:cs="Arial"/>
        </w:rPr>
        <w:t>s University</w:t>
      </w:r>
      <w:r w:rsidRPr="00471296">
        <w:rPr>
          <w:rFonts w:ascii="Trebuchet MS" w:hAnsi="Trebuchet MS" w:cs="Arial"/>
        </w:rPr>
        <w:t xml:space="preserve"> is committed to pursuing equality of opportunity and we welcome applications from </w:t>
      </w:r>
      <w:r>
        <w:rPr>
          <w:rFonts w:ascii="Trebuchet MS" w:hAnsi="Trebuchet MS" w:cs="Arial"/>
        </w:rPr>
        <w:t xml:space="preserve">candidates from a diverse range of backgrounds. </w:t>
      </w:r>
      <w:r w:rsidRPr="00471296">
        <w:rPr>
          <w:rFonts w:ascii="Trebuchet MS" w:hAnsi="Trebuchet MS" w:cs="Arial"/>
        </w:rPr>
        <w:t xml:space="preserve">To </w:t>
      </w:r>
      <w:r>
        <w:rPr>
          <w:rFonts w:ascii="Trebuchet MS" w:hAnsi="Trebuchet MS" w:cs="Arial"/>
        </w:rPr>
        <w:t xml:space="preserve">help </w:t>
      </w:r>
      <w:r w:rsidRPr="00471296">
        <w:rPr>
          <w:rFonts w:ascii="Trebuchet MS" w:hAnsi="Trebuchet MS" w:cs="Arial"/>
        </w:rPr>
        <w:t xml:space="preserve">ensure the effectiveness of our policy and to assist in its development, </w:t>
      </w:r>
      <w:r>
        <w:rPr>
          <w:rFonts w:ascii="Trebuchet MS" w:hAnsi="Trebuchet MS" w:cs="Arial"/>
        </w:rPr>
        <w:t>we</w:t>
      </w:r>
      <w:r w:rsidRPr="00471296">
        <w:rPr>
          <w:rFonts w:ascii="Trebuchet MS" w:hAnsi="Trebuchet MS" w:cs="Arial"/>
        </w:rPr>
        <w:t xml:space="preserve"> monitor all applications.</w:t>
      </w:r>
      <w:r w:rsidR="003A5FF3" w:rsidRPr="003A5FF3">
        <w:rPr>
          <w:rFonts w:ascii="Trebuchet MS" w:hAnsi="Trebuchet MS" w:cs="Arial"/>
        </w:rPr>
        <w:t xml:space="preserve"> </w:t>
      </w:r>
      <w:r w:rsidR="003A5FF3">
        <w:rPr>
          <w:rFonts w:ascii="Trebuchet MS" w:hAnsi="Trebuchet MS" w:cs="Arial"/>
        </w:rPr>
        <w:t>This information is retained in HR and not shared with the interview panel.</w:t>
      </w:r>
    </w:p>
    <w:p w14:paraId="2672E65C" w14:textId="77777777" w:rsidR="002D6132" w:rsidRDefault="002D6132" w:rsidP="007A46E6">
      <w:pPr>
        <w:jc w:val="center"/>
        <w:rPr>
          <w:rFonts w:ascii="Trebuchet MS" w:hAnsi="Trebuchet MS" w:cs="Arial"/>
          <w:b/>
          <w:sz w:val="20"/>
          <w:szCs w:val="20"/>
        </w:rPr>
      </w:pPr>
    </w:p>
    <w:p w14:paraId="354758FA" w14:textId="6B949BCD" w:rsidR="007A46E6" w:rsidRDefault="007A46E6" w:rsidP="002D6132">
      <w:pPr>
        <w:rPr>
          <w:rFonts w:ascii="Trebuchet MS" w:hAnsi="Trebuchet MS" w:cs="Arial"/>
        </w:rPr>
      </w:pPr>
      <w:r w:rsidRPr="002D6132">
        <w:rPr>
          <w:rFonts w:ascii="Trebuchet MS" w:hAnsi="Trebuchet MS" w:cs="Arial"/>
        </w:rPr>
        <w:t>Please complete this form and return it together with the Application form</w:t>
      </w:r>
    </w:p>
    <w:p w14:paraId="0D2D443E" w14:textId="77777777" w:rsidR="007A46E6" w:rsidRPr="00CB62D9" w:rsidRDefault="007A46E6" w:rsidP="007A46E6">
      <w:pPr>
        <w:rPr>
          <w:rFonts w:ascii="Trebuchet MS" w:hAnsi="Trebuchet MS"/>
          <w:sz w:val="18"/>
          <w:szCs w:val="18"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5"/>
      </w:tblGrid>
      <w:tr w:rsidR="007A46E6" w:rsidRPr="003E35A9" w14:paraId="058832F1" w14:textId="77777777" w:rsidTr="00CA7DBF">
        <w:tc>
          <w:tcPr>
            <w:tcW w:w="10665" w:type="dxa"/>
          </w:tcPr>
          <w:p w14:paraId="49228B5A" w14:textId="77777777" w:rsidR="00D10CD4" w:rsidRDefault="00D10CD4" w:rsidP="00CD33F4">
            <w:pPr>
              <w:rPr>
                <w:rFonts w:ascii="Trebuchet MS" w:hAnsi="Trebuchet MS" w:cs="Arial"/>
                <w:b/>
              </w:rPr>
            </w:pPr>
            <w:bookmarkStart w:id="1" w:name="_Hlk108106951"/>
          </w:p>
          <w:p w14:paraId="6DED7824" w14:textId="2395E944" w:rsidR="00CD33F4" w:rsidRDefault="00CD33F4" w:rsidP="00CD33F4">
            <w:pPr>
              <w:rPr>
                <w:rFonts w:ascii="Trebuchet MS" w:hAnsi="Trebuchet MS" w:cs="Arial"/>
                <w:b/>
              </w:rPr>
            </w:pPr>
            <w:r w:rsidRPr="00CB62D9">
              <w:rPr>
                <w:rFonts w:ascii="Trebuchet MS" w:hAnsi="Trebuchet MS" w:cs="Arial"/>
                <w:b/>
              </w:rPr>
              <w:t>Position you are applying for:</w:t>
            </w:r>
          </w:p>
          <w:p w14:paraId="35E3F704" w14:textId="77777777" w:rsidR="007A46E6" w:rsidRPr="00CB62D9" w:rsidRDefault="007A46E6" w:rsidP="00796E9E">
            <w:pPr>
              <w:rPr>
                <w:rFonts w:ascii="Trebuchet MS" w:hAnsi="Trebuchet MS" w:cs="Arial"/>
                <w:b/>
              </w:rPr>
            </w:pPr>
          </w:p>
        </w:tc>
      </w:tr>
      <w:bookmarkEnd w:id="1"/>
    </w:tbl>
    <w:p w14:paraId="6401DB94" w14:textId="77777777" w:rsidR="00D10CD4" w:rsidRDefault="00D10CD4" w:rsidP="007A46E6"/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5"/>
      </w:tblGrid>
      <w:tr w:rsidR="002D6132" w:rsidRPr="003E35A9" w14:paraId="1FD79279" w14:textId="77777777" w:rsidTr="005513F4">
        <w:tc>
          <w:tcPr>
            <w:tcW w:w="10665" w:type="dxa"/>
          </w:tcPr>
          <w:p w14:paraId="0403DF30" w14:textId="77777777" w:rsidR="00D10CD4" w:rsidRDefault="00D10CD4" w:rsidP="002D6132">
            <w:pPr>
              <w:rPr>
                <w:rFonts w:ascii="Trebuchet MS" w:hAnsi="Trebuchet MS" w:cs="Arial"/>
                <w:b/>
              </w:rPr>
            </w:pPr>
          </w:p>
          <w:p w14:paraId="52AB73B3" w14:textId="602B9BC6" w:rsidR="002D6132" w:rsidRDefault="002D6132" w:rsidP="002D6132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 xml:space="preserve">Where did you see this vacancy </w:t>
            </w:r>
            <w:proofErr w:type="gramStart"/>
            <w:r>
              <w:rPr>
                <w:rFonts w:ascii="Trebuchet MS" w:hAnsi="Trebuchet MS" w:cs="Arial"/>
                <w:b/>
              </w:rPr>
              <w:t>advertised:</w:t>
            </w:r>
            <w:proofErr w:type="gramEnd"/>
          </w:p>
          <w:p w14:paraId="36C432A4" w14:textId="77777777" w:rsidR="002D6132" w:rsidRPr="00CB62D9" w:rsidRDefault="002D6132" w:rsidP="005513F4">
            <w:pPr>
              <w:rPr>
                <w:rFonts w:ascii="Trebuchet MS" w:hAnsi="Trebuchet MS" w:cs="Arial"/>
                <w:b/>
              </w:rPr>
            </w:pPr>
          </w:p>
        </w:tc>
      </w:tr>
    </w:tbl>
    <w:p w14:paraId="1EBC54E7" w14:textId="77777777" w:rsidR="002D6132" w:rsidRDefault="002D6132" w:rsidP="00CD33F4">
      <w:pPr>
        <w:jc w:val="center"/>
        <w:rPr>
          <w:rFonts w:ascii="Trebuchet MS" w:hAnsi="Trebuchet MS" w:cs="Arial"/>
        </w:rPr>
      </w:pPr>
    </w:p>
    <w:p w14:paraId="16E247E4" w14:textId="7A67AC59" w:rsidR="00CD33F4" w:rsidRPr="002D6132" w:rsidRDefault="00CD33F4" w:rsidP="007A46E6">
      <w:pPr>
        <w:rPr>
          <w:rFonts w:ascii="Trebuchet MS" w:hAnsi="Trebuchet MS" w:cs="Arial"/>
        </w:rPr>
      </w:pPr>
      <w:r w:rsidRPr="00775E53">
        <w:rPr>
          <w:rFonts w:ascii="Trebuchet MS" w:hAnsi="Trebuchet MS" w:cs="Arial"/>
        </w:rPr>
        <w:t>Please complete the section below which will be treated as confidential and will be used for statistical purposes only (Please tick the correct boxes below)</w:t>
      </w:r>
    </w:p>
    <w:p w14:paraId="5D602FD7" w14:textId="4E1837FA" w:rsidR="00CD33F4" w:rsidRDefault="00CD33F4" w:rsidP="007A46E6"/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5"/>
      </w:tblGrid>
      <w:tr w:rsidR="00CD33F4" w:rsidRPr="003E35A9" w14:paraId="223E77A8" w14:textId="77777777" w:rsidTr="005513F4">
        <w:tc>
          <w:tcPr>
            <w:tcW w:w="10665" w:type="dxa"/>
          </w:tcPr>
          <w:p w14:paraId="3CB43145" w14:textId="72DB34ED" w:rsidR="00CD33F4" w:rsidRDefault="00CD33F4" w:rsidP="005513F4">
            <w:pPr>
              <w:rPr>
                <w:rFonts w:ascii="Trebuchet MS" w:hAnsi="Trebuchet MS" w:cs="Arial"/>
                <w:b/>
              </w:rPr>
            </w:pPr>
          </w:p>
          <w:p w14:paraId="5E8A5D0F" w14:textId="5676DA79" w:rsidR="00CD33F4" w:rsidRDefault="00CD33F4" w:rsidP="005513F4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DATE OF BIRTH:</w:t>
            </w:r>
          </w:p>
          <w:p w14:paraId="67D2EF98" w14:textId="77777777" w:rsidR="00CD33F4" w:rsidRPr="00CB62D9" w:rsidRDefault="00CD33F4" w:rsidP="005513F4">
            <w:pPr>
              <w:rPr>
                <w:rFonts w:ascii="Trebuchet MS" w:hAnsi="Trebuchet MS" w:cs="Arial"/>
                <w:b/>
              </w:rPr>
            </w:pPr>
          </w:p>
        </w:tc>
      </w:tr>
    </w:tbl>
    <w:p w14:paraId="756A0EB1" w14:textId="77777777" w:rsidR="00D10CD4" w:rsidRDefault="00D10CD4" w:rsidP="007A46E6"/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5"/>
      </w:tblGrid>
      <w:tr w:rsidR="00D10CD4" w:rsidRPr="00214846" w14:paraId="652E5EE4" w14:textId="77777777" w:rsidTr="00A376ED">
        <w:trPr>
          <w:trHeight w:val="346"/>
        </w:trPr>
        <w:tc>
          <w:tcPr>
            <w:tcW w:w="10665" w:type="dxa"/>
          </w:tcPr>
          <w:p w14:paraId="7A408040" w14:textId="77777777" w:rsidR="00D10CD4" w:rsidRDefault="00D10CD4" w:rsidP="00A376ED">
            <w:pPr>
              <w:rPr>
                <w:rFonts w:ascii="Trebuchet MS" w:hAnsi="Trebuchet MS" w:cs="Arial"/>
                <w:b/>
              </w:rPr>
            </w:pPr>
          </w:p>
          <w:p w14:paraId="1F1C7959" w14:textId="6997A923" w:rsidR="00D10CD4" w:rsidRDefault="00D10CD4" w:rsidP="00A376ED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NATIONALITY:</w:t>
            </w:r>
          </w:p>
          <w:p w14:paraId="22680EEB" w14:textId="77777777" w:rsidR="00D10CD4" w:rsidRDefault="00D10CD4" w:rsidP="00A376ED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I would desc</w:t>
            </w:r>
            <w:r w:rsidRPr="00214846">
              <w:rPr>
                <w:rFonts w:ascii="Trebuchet MS" w:hAnsi="Trebuchet MS" w:cs="Arial"/>
                <w:b/>
              </w:rPr>
              <w:t>ribe my nationality as:</w:t>
            </w:r>
            <w:r>
              <w:rPr>
                <w:rFonts w:ascii="Trebuchet MS" w:hAnsi="Trebuchet MS" w:cs="Arial"/>
                <w:b/>
              </w:rPr>
              <w:t xml:space="preserve"> </w:t>
            </w:r>
          </w:p>
          <w:p w14:paraId="0D112112" w14:textId="77777777" w:rsidR="00D10CD4" w:rsidRPr="00214846" w:rsidRDefault="00D10CD4" w:rsidP="00A376ED">
            <w:pPr>
              <w:rPr>
                <w:rFonts w:ascii="Trebuchet MS" w:hAnsi="Trebuchet MS" w:cs="Arial"/>
                <w:b/>
              </w:rPr>
            </w:pPr>
          </w:p>
        </w:tc>
      </w:tr>
    </w:tbl>
    <w:p w14:paraId="41155F69" w14:textId="43350CE8" w:rsidR="00D10CD4" w:rsidRDefault="00D10CD4" w:rsidP="007A46E6"/>
    <w:p w14:paraId="653CEDE8" w14:textId="77777777" w:rsidR="00D10CD4" w:rsidRDefault="00D10CD4" w:rsidP="007A46E6"/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6"/>
        <w:gridCol w:w="575"/>
        <w:gridCol w:w="4849"/>
        <w:gridCol w:w="605"/>
      </w:tblGrid>
      <w:tr w:rsidR="002D6132" w:rsidRPr="009E31AA" w14:paraId="4F8B3871" w14:textId="77777777" w:rsidTr="005513F4">
        <w:trPr>
          <w:trHeight w:val="346"/>
        </w:trPr>
        <w:tc>
          <w:tcPr>
            <w:tcW w:w="10665" w:type="dxa"/>
            <w:gridSpan w:val="4"/>
          </w:tcPr>
          <w:p w14:paraId="3E680CD6" w14:textId="77777777" w:rsidR="002D6132" w:rsidRPr="00CB62D9" w:rsidRDefault="002D6132" w:rsidP="005513F4">
            <w:pPr>
              <w:rPr>
                <w:rFonts w:ascii="Trebuchet MS" w:hAnsi="Trebuchet MS" w:cs="Arial"/>
                <w:b/>
                <w:sz w:val="16"/>
                <w:szCs w:val="16"/>
              </w:rPr>
            </w:pPr>
          </w:p>
          <w:p w14:paraId="38C13573" w14:textId="77777777" w:rsidR="002D6132" w:rsidRDefault="002D6132" w:rsidP="005513F4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GENDER:</w:t>
            </w:r>
          </w:p>
          <w:p w14:paraId="672C5018" w14:textId="77777777" w:rsidR="002D6132" w:rsidRDefault="002D6132" w:rsidP="005513F4">
            <w:pPr>
              <w:rPr>
                <w:rFonts w:ascii="Trebuchet MS" w:hAnsi="Trebuchet MS"/>
                <w:b/>
              </w:rPr>
            </w:pPr>
            <w:r w:rsidRPr="00CA7DBF">
              <w:rPr>
                <w:rFonts w:ascii="Trebuchet MS" w:hAnsi="Trebuchet MS"/>
                <w:b/>
              </w:rPr>
              <w:t>What is your sex?</w:t>
            </w:r>
            <w:r>
              <w:rPr>
                <w:rFonts w:ascii="Trebuchet MS" w:hAnsi="Trebuchet MS"/>
                <w:b/>
              </w:rPr>
              <w:t xml:space="preserve"> </w:t>
            </w:r>
            <w:r>
              <w:rPr>
                <w:rFonts w:ascii="Trebuchet MS" w:hAnsi="Trebuchet MS" w:cs="Arial"/>
                <w:b/>
              </w:rPr>
              <w:t>(please tick below)</w:t>
            </w:r>
            <w:r w:rsidRPr="009E31AA">
              <w:rPr>
                <w:rFonts w:ascii="Trebuchet MS" w:hAnsi="Trebuchet MS" w:cs="Arial"/>
                <w:b/>
              </w:rPr>
              <w:t>:</w:t>
            </w:r>
          </w:p>
          <w:p w14:paraId="2A09A853" w14:textId="77777777" w:rsidR="002D6132" w:rsidRPr="009E31AA" w:rsidRDefault="002D6132" w:rsidP="005513F4">
            <w:pPr>
              <w:rPr>
                <w:rFonts w:ascii="Trebuchet MS" w:hAnsi="Trebuchet MS" w:cs="Arial"/>
                <w:b/>
              </w:rPr>
            </w:pPr>
          </w:p>
        </w:tc>
      </w:tr>
      <w:tr w:rsidR="002D6132" w:rsidRPr="00CB62D9" w14:paraId="315E7562" w14:textId="77777777" w:rsidTr="005513F4">
        <w:tc>
          <w:tcPr>
            <w:tcW w:w="4636" w:type="dxa"/>
          </w:tcPr>
          <w:p w14:paraId="4BC480D6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2B011B0C" w14:textId="6E3A405F" w:rsidR="002D6132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Female (10)</w:t>
            </w:r>
          </w:p>
          <w:p w14:paraId="6477669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53A7706B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58ACB46C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5990903C" w14:textId="2475DD04" w:rsidR="002D6132" w:rsidRPr="00CB62D9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Male</w:t>
            </w:r>
            <w:r w:rsidRPr="00CB62D9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(11)</w:t>
            </w:r>
            <w:r w:rsidRPr="00CB62D9">
              <w:rPr>
                <w:rFonts w:ascii="Trebuchet MS" w:hAnsi="Trebuchet MS" w:cs="Arial"/>
              </w:rPr>
              <w:t xml:space="preserve">                           </w:t>
            </w:r>
          </w:p>
        </w:tc>
        <w:tc>
          <w:tcPr>
            <w:tcW w:w="605" w:type="dxa"/>
          </w:tcPr>
          <w:p w14:paraId="19FA460F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250CF98F" w14:textId="77777777" w:rsidTr="005513F4">
        <w:tc>
          <w:tcPr>
            <w:tcW w:w="4636" w:type="dxa"/>
          </w:tcPr>
          <w:p w14:paraId="33DD1349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0FC9F278" w14:textId="4C8F6330" w:rsidR="002D6132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Other</w:t>
            </w:r>
            <w:r w:rsidRPr="00CB62D9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(12)</w:t>
            </w:r>
          </w:p>
          <w:p w14:paraId="51678C1B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0C76CF9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1772A6CE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450676EC" w14:textId="4339B21C" w:rsidR="002D6132" w:rsidRPr="00CB62D9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Information refused (96)</w:t>
            </w:r>
            <w:r w:rsidRPr="00CB62D9">
              <w:rPr>
                <w:rFonts w:ascii="Trebuchet MS" w:hAnsi="Trebuchet MS" w:cs="Arial"/>
              </w:rPr>
              <w:t xml:space="preserve">         </w:t>
            </w:r>
          </w:p>
        </w:tc>
        <w:tc>
          <w:tcPr>
            <w:tcW w:w="605" w:type="dxa"/>
          </w:tcPr>
          <w:p w14:paraId="240D15E0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</w:tbl>
    <w:p w14:paraId="76216739" w14:textId="77777777" w:rsidR="00D10CD4" w:rsidRDefault="00D10CD4" w:rsidP="007A46E6">
      <w:pPr>
        <w:rPr>
          <w:rFonts w:ascii="Trebuchet MS" w:hAnsi="Trebuchet MS" w:cs="Arial"/>
          <w:b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6"/>
        <w:gridCol w:w="575"/>
        <w:gridCol w:w="4849"/>
        <w:gridCol w:w="605"/>
      </w:tblGrid>
      <w:tr w:rsidR="002D6132" w:rsidRPr="009E31AA" w14:paraId="4530E688" w14:textId="77777777" w:rsidTr="005513F4">
        <w:trPr>
          <w:trHeight w:val="346"/>
        </w:trPr>
        <w:tc>
          <w:tcPr>
            <w:tcW w:w="10665" w:type="dxa"/>
            <w:gridSpan w:val="4"/>
          </w:tcPr>
          <w:p w14:paraId="2890F5DA" w14:textId="77777777" w:rsidR="002D6132" w:rsidRPr="00CB62D9" w:rsidRDefault="002D6132" w:rsidP="005513F4">
            <w:pPr>
              <w:rPr>
                <w:rFonts w:ascii="Trebuchet MS" w:hAnsi="Trebuchet MS" w:cs="Arial"/>
                <w:b/>
                <w:sz w:val="16"/>
                <w:szCs w:val="16"/>
              </w:rPr>
            </w:pPr>
          </w:p>
          <w:p w14:paraId="5C346451" w14:textId="77777777" w:rsidR="002D6132" w:rsidRDefault="002D6132" w:rsidP="005513F4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GENDER IDENTIFY:</w:t>
            </w:r>
          </w:p>
          <w:p w14:paraId="60F95323" w14:textId="77777777" w:rsidR="002D6132" w:rsidRDefault="002D6132" w:rsidP="005513F4">
            <w:pPr>
              <w:rPr>
                <w:rFonts w:ascii="Trebuchet MS" w:hAnsi="Trebuchet MS"/>
                <w:b/>
              </w:rPr>
            </w:pPr>
            <w:r w:rsidRPr="003237F4">
              <w:rPr>
                <w:rFonts w:ascii="Trebuchet MS" w:hAnsi="Trebuchet MS" w:cs="Arial"/>
                <w:b/>
              </w:rPr>
              <w:t>Is the gender you identify with the same as your sex registered at birth?</w:t>
            </w:r>
            <w:r>
              <w:rPr>
                <w:rFonts w:ascii="Trebuchet MS" w:hAnsi="Trebuchet MS" w:cs="Arial"/>
                <w:b/>
              </w:rPr>
              <w:t xml:space="preserve"> (please tick below)</w:t>
            </w:r>
            <w:r w:rsidRPr="009E31AA">
              <w:rPr>
                <w:rFonts w:ascii="Trebuchet MS" w:hAnsi="Trebuchet MS" w:cs="Arial"/>
                <w:b/>
              </w:rPr>
              <w:t>:</w:t>
            </w:r>
          </w:p>
          <w:p w14:paraId="57F74C24" w14:textId="77777777" w:rsidR="002D6132" w:rsidRPr="009E31AA" w:rsidRDefault="002D6132" w:rsidP="005513F4">
            <w:pPr>
              <w:rPr>
                <w:rFonts w:ascii="Trebuchet MS" w:hAnsi="Trebuchet MS" w:cs="Arial"/>
                <w:b/>
              </w:rPr>
            </w:pPr>
          </w:p>
        </w:tc>
      </w:tr>
      <w:tr w:rsidR="002D6132" w:rsidRPr="00CB62D9" w14:paraId="79746320" w14:textId="77777777" w:rsidTr="005513F4">
        <w:tc>
          <w:tcPr>
            <w:tcW w:w="4636" w:type="dxa"/>
          </w:tcPr>
          <w:p w14:paraId="3446ABA9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0008C700" w14:textId="7204914A" w:rsidR="002D6132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Yes (01)</w:t>
            </w:r>
          </w:p>
          <w:p w14:paraId="6BC70B70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4E0EA99F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5C3EBF35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238E0976" w14:textId="0635E27E" w:rsidR="002D6132" w:rsidRPr="00CB62D9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No</w:t>
            </w:r>
            <w:r w:rsidRPr="00CB62D9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(02)</w:t>
            </w:r>
            <w:r w:rsidRPr="00CB62D9">
              <w:rPr>
                <w:rFonts w:ascii="Trebuchet MS" w:hAnsi="Trebuchet MS" w:cs="Arial"/>
              </w:rPr>
              <w:t xml:space="preserve">                           </w:t>
            </w:r>
          </w:p>
        </w:tc>
        <w:tc>
          <w:tcPr>
            <w:tcW w:w="605" w:type="dxa"/>
          </w:tcPr>
          <w:p w14:paraId="1B0DBF6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2A7B45B0" w14:textId="77777777" w:rsidTr="005513F4">
        <w:trPr>
          <w:gridAfter w:val="2"/>
          <w:wAfter w:w="5454" w:type="dxa"/>
        </w:trPr>
        <w:tc>
          <w:tcPr>
            <w:tcW w:w="4636" w:type="dxa"/>
          </w:tcPr>
          <w:p w14:paraId="6CEAC7A9" w14:textId="77777777" w:rsidR="00D10CD4" w:rsidRDefault="00D10CD4" w:rsidP="005513F4">
            <w:pPr>
              <w:rPr>
                <w:rFonts w:ascii="Trebuchet MS" w:hAnsi="Trebuchet MS" w:cs="Arial"/>
              </w:rPr>
            </w:pPr>
          </w:p>
          <w:p w14:paraId="010BAFE0" w14:textId="16343BE7" w:rsidR="002D6132" w:rsidRDefault="002D6132" w:rsidP="005513F4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Prefer not to say</w:t>
            </w:r>
            <w:r w:rsidRPr="00CB62D9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(98)</w:t>
            </w:r>
          </w:p>
          <w:p w14:paraId="3866D18F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5B8222BB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</w:tbl>
    <w:p w14:paraId="70324C78" w14:textId="7A81DA55" w:rsidR="002D6132" w:rsidRDefault="002D6132" w:rsidP="007A46E6">
      <w:pPr>
        <w:rPr>
          <w:rFonts w:ascii="Trebuchet MS" w:hAnsi="Trebuchet MS" w:cs="Arial"/>
          <w:b/>
        </w:rPr>
      </w:pPr>
    </w:p>
    <w:p w14:paraId="29F7FBAE" w14:textId="77777777" w:rsidR="00D10CD4" w:rsidRDefault="00D10CD4" w:rsidP="007A46E6">
      <w:pPr>
        <w:rPr>
          <w:rFonts w:ascii="Trebuchet MS" w:hAnsi="Trebuchet MS" w:cs="Arial"/>
          <w:b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67"/>
        <w:gridCol w:w="2835"/>
        <w:gridCol w:w="567"/>
        <w:gridCol w:w="2694"/>
        <w:gridCol w:w="605"/>
      </w:tblGrid>
      <w:tr w:rsidR="00D10CD4" w:rsidRPr="000319AF" w:rsidDel="0089371D" w14:paraId="48FB3316" w14:textId="77777777" w:rsidTr="00A376ED">
        <w:tc>
          <w:tcPr>
            <w:tcW w:w="10665" w:type="dxa"/>
            <w:gridSpan w:val="6"/>
          </w:tcPr>
          <w:p w14:paraId="3C30984C" w14:textId="77777777" w:rsidR="00D10CD4" w:rsidRDefault="00D10CD4" w:rsidP="00A376ED">
            <w:pPr>
              <w:rPr>
                <w:rFonts w:ascii="Trebuchet MS" w:hAnsi="Trebuchet MS" w:cs="Arial"/>
                <w:b/>
              </w:rPr>
            </w:pPr>
          </w:p>
          <w:p w14:paraId="2F4F711B" w14:textId="77777777" w:rsidR="00D10CD4" w:rsidRDefault="00D10CD4" w:rsidP="00A376ED">
            <w:pPr>
              <w:rPr>
                <w:rFonts w:ascii="Trebuchet MS" w:hAnsi="Trebuchet MS" w:cs="Arial"/>
                <w:b/>
              </w:rPr>
            </w:pPr>
            <w:r w:rsidRPr="000319AF">
              <w:rPr>
                <w:rFonts w:ascii="Trebuchet MS" w:hAnsi="Trebuchet MS" w:cs="Arial"/>
                <w:b/>
              </w:rPr>
              <w:t>SEXUAL ORIENTATION</w:t>
            </w:r>
            <w:r>
              <w:rPr>
                <w:rFonts w:ascii="Trebuchet MS" w:hAnsi="Trebuchet MS" w:cs="Arial"/>
                <w:b/>
              </w:rPr>
              <w:t>:</w:t>
            </w:r>
            <w:r w:rsidRPr="000319AF">
              <w:rPr>
                <w:rFonts w:ascii="Trebuchet MS" w:hAnsi="Trebuchet MS" w:cs="Arial"/>
                <w:b/>
              </w:rPr>
              <w:t xml:space="preserve"> </w:t>
            </w:r>
          </w:p>
          <w:p w14:paraId="15B2D5F4" w14:textId="77777777" w:rsidR="00D10CD4" w:rsidRDefault="00D10CD4" w:rsidP="00A376ED">
            <w:pPr>
              <w:rPr>
                <w:rFonts w:ascii="Trebuchet MS" w:hAnsi="Trebuchet MS" w:cs="Arial"/>
                <w:b/>
              </w:rPr>
            </w:pPr>
            <w:r w:rsidRPr="003237F4">
              <w:rPr>
                <w:rFonts w:ascii="Trebuchet MS" w:hAnsi="Trebuchet MS" w:cs="Arial"/>
                <w:b/>
              </w:rPr>
              <w:t>Which of the following best describes your sexual orientation?</w:t>
            </w:r>
            <w:r>
              <w:rPr>
                <w:rFonts w:ascii="Trebuchet MS" w:hAnsi="Trebuchet MS" w:cs="Arial"/>
                <w:b/>
              </w:rPr>
              <w:t xml:space="preserve"> (please tick below)</w:t>
            </w:r>
            <w:r w:rsidRPr="000319AF">
              <w:rPr>
                <w:rFonts w:ascii="Trebuchet MS" w:hAnsi="Trebuchet MS" w:cs="Arial"/>
                <w:b/>
              </w:rPr>
              <w:t>:</w:t>
            </w:r>
          </w:p>
          <w:p w14:paraId="08C6AD83" w14:textId="77777777" w:rsidR="00D10CD4" w:rsidRPr="000319AF" w:rsidDel="0089371D" w:rsidRDefault="00D10CD4" w:rsidP="00A376ED">
            <w:pPr>
              <w:rPr>
                <w:rFonts w:ascii="Trebuchet MS" w:hAnsi="Trebuchet MS" w:cs="Arial"/>
                <w:b/>
              </w:rPr>
            </w:pPr>
          </w:p>
        </w:tc>
      </w:tr>
      <w:tr w:rsidR="00D10CD4" w:rsidRPr="00CB62D9" w:rsidDel="0089371D" w14:paraId="3D78D03B" w14:textId="77777777" w:rsidTr="00D10CD4">
        <w:tc>
          <w:tcPr>
            <w:tcW w:w="3397" w:type="dxa"/>
          </w:tcPr>
          <w:p w14:paraId="67E3AB2E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242AFBE6" w14:textId="77777777" w:rsidR="00D10CD4" w:rsidRDefault="00D10CD4" w:rsidP="00A376ED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Bi-Sexual (10)</w:t>
            </w:r>
          </w:p>
          <w:p w14:paraId="200E6785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567" w:type="dxa"/>
          </w:tcPr>
          <w:p w14:paraId="63A61F4C" w14:textId="77777777" w:rsidR="00D10CD4" w:rsidRPr="00CB62D9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835" w:type="dxa"/>
          </w:tcPr>
          <w:p w14:paraId="770B9979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130BA242" w14:textId="77777777" w:rsidR="00D10CD4" w:rsidRPr="00CB62D9" w:rsidRDefault="00D10CD4" w:rsidP="00A376ED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Gay or lesbian (11)</w:t>
            </w:r>
          </w:p>
        </w:tc>
        <w:tc>
          <w:tcPr>
            <w:tcW w:w="567" w:type="dxa"/>
          </w:tcPr>
          <w:p w14:paraId="405C75A6" w14:textId="77777777" w:rsidR="00D10CD4" w:rsidRPr="00CB62D9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694" w:type="dxa"/>
          </w:tcPr>
          <w:p w14:paraId="361A3992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271F6ED5" w14:textId="77777777" w:rsidR="00D10CD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Heterosexual or straight</w:t>
            </w:r>
            <w:r>
              <w:rPr>
                <w:rFonts w:ascii="Trebuchet MS" w:hAnsi="Trebuchet MS" w:cs="Arial"/>
              </w:rPr>
              <w:t xml:space="preserve"> (12)</w:t>
            </w:r>
          </w:p>
          <w:p w14:paraId="7BEB9E38" w14:textId="77777777" w:rsidR="00D10CD4" w:rsidRPr="00CB62D9" w:rsidDel="0089371D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</w:tcPr>
          <w:p w14:paraId="1921B711" w14:textId="77777777" w:rsidR="00D10CD4" w:rsidRPr="00CB62D9" w:rsidDel="0089371D" w:rsidRDefault="00D10CD4" w:rsidP="00A376ED">
            <w:pPr>
              <w:rPr>
                <w:rFonts w:ascii="Trebuchet MS" w:hAnsi="Trebuchet MS" w:cs="Arial"/>
              </w:rPr>
            </w:pPr>
          </w:p>
        </w:tc>
      </w:tr>
      <w:tr w:rsidR="00D10CD4" w:rsidRPr="00CB62D9" w14:paraId="7A069539" w14:textId="77777777" w:rsidTr="00D10CD4">
        <w:trPr>
          <w:gridAfter w:val="2"/>
          <w:wAfter w:w="3299" w:type="dxa"/>
        </w:trPr>
        <w:tc>
          <w:tcPr>
            <w:tcW w:w="3397" w:type="dxa"/>
          </w:tcPr>
          <w:p w14:paraId="5ED94518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503C8581" w14:textId="77777777" w:rsidR="00D10CD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 xml:space="preserve">Other sexual orientation </w:t>
            </w:r>
            <w:r>
              <w:rPr>
                <w:rFonts w:ascii="Trebuchet MS" w:hAnsi="Trebuchet MS" w:cs="Arial"/>
              </w:rPr>
              <w:t>(19)</w:t>
            </w:r>
          </w:p>
          <w:p w14:paraId="3CDA9342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567" w:type="dxa"/>
          </w:tcPr>
          <w:p w14:paraId="28502C4F" w14:textId="77777777" w:rsidR="00D10CD4" w:rsidRPr="00CB62D9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835" w:type="dxa"/>
          </w:tcPr>
          <w:p w14:paraId="26C0AAAB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48601F0A" w14:textId="77777777" w:rsidR="00D10CD4" w:rsidRPr="00CB62D9" w:rsidRDefault="00D10CD4" w:rsidP="00A376ED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Prefer not to say (98)</w:t>
            </w:r>
          </w:p>
        </w:tc>
        <w:tc>
          <w:tcPr>
            <w:tcW w:w="567" w:type="dxa"/>
          </w:tcPr>
          <w:p w14:paraId="2A938FF6" w14:textId="77777777" w:rsidR="00D10CD4" w:rsidRPr="00CB62D9" w:rsidRDefault="00D10CD4" w:rsidP="00A376ED">
            <w:pPr>
              <w:rPr>
                <w:rFonts w:ascii="Trebuchet MS" w:hAnsi="Trebuchet MS" w:cs="Arial"/>
              </w:rPr>
            </w:pPr>
          </w:p>
        </w:tc>
      </w:tr>
    </w:tbl>
    <w:p w14:paraId="0C85F675" w14:textId="0A4C9EA1" w:rsidR="00D10CD4" w:rsidRDefault="00D10CD4" w:rsidP="007A46E6">
      <w:pPr>
        <w:rPr>
          <w:rFonts w:ascii="Trebuchet MS" w:hAnsi="Trebuchet MS" w:cs="Arial"/>
          <w:b/>
        </w:rPr>
      </w:pPr>
    </w:p>
    <w:p w14:paraId="386E3BD7" w14:textId="3A2913F9" w:rsidR="00D10CD4" w:rsidRDefault="00D10CD4" w:rsidP="007A46E6">
      <w:pPr>
        <w:rPr>
          <w:rFonts w:ascii="Trebuchet MS" w:hAnsi="Trebuchet MS" w:cs="Arial"/>
          <w:b/>
        </w:rPr>
      </w:pPr>
    </w:p>
    <w:p w14:paraId="7BFABB48" w14:textId="77777777" w:rsidR="00D10CD4" w:rsidRDefault="00D10CD4" w:rsidP="007A46E6">
      <w:pPr>
        <w:rPr>
          <w:rFonts w:ascii="Trebuchet MS" w:hAnsi="Trebuchet MS" w:cs="Arial"/>
          <w:b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6"/>
        <w:gridCol w:w="575"/>
        <w:gridCol w:w="4849"/>
        <w:gridCol w:w="605"/>
      </w:tblGrid>
      <w:tr w:rsidR="002D6132" w:rsidRPr="009E31AA" w14:paraId="0C8EB1D2" w14:textId="77777777" w:rsidTr="005513F4">
        <w:tc>
          <w:tcPr>
            <w:tcW w:w="10665" w:type="dxa"/>
            <w:gridSpan w:val="4"/>
          </w:tcPr>
          <w:p w14:paraId="5FD875DF" w14:textId="77777777" w:rsidR="002D6132" w:rsidRDefault="002D6132" w:rsidP="005513F4">
            <w:pPr>
              <w:ind w:left="-20"/>
              <w:rPr>
                <w:rFonts w:ascii="Trebuchet MS" w:hAnsi="Trebuchet MS" w:cs="Arial"/>
                <w:b/>
              </w:rPr>
            </w:pPr>
          </w:p>
          <w:p w14:paraId="0E2ED4FD" w14:textId="77777777" w:rsidR="002D6132" w:rsidRDefault="002D6132" w:rsidP="005513F4">
            <w:pPr>
              <w:ind w:left="-20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MARITAL STATUS:</w:t>
            </w:r>
          </w:p>
          <w:p w14:paraId="35ADB3BF" w14:textId="77777777" w:rsidR="002D6132" w:rsidRPr="00775E53" w:rsidRDefault="002D6132" w:rsidP="005513F4">
            <w:pPr>
              <w:rPr>
                <w:rFonts w:ascii="Trebuchet MS" w:hAnsi="Trebuchet MS" w:cs="Arial"/>
                <w:b/>
              </w:rPr>
            </w:pPr>
            <w:r w:rsidRPr="00CA7DBF">
              <w:rPr>
                <w:rFonts w:ascii="Trebuchet MS" w:hAnsi="Trebuchet MS"/>
                <w:b/>
              </w:rPr>
              <w:t>What is your legal marital or registered civil partnership status?</w:t>
            </w:r>
            <w:r>
              <w:rPr>
                <w:rFonts w:ascii="Trebuchet MS" w:hAnsi="Trebuchet MS"/>
                <w:b/>
              </w:rPr>
              <w:t xml:space="preserve"> </w:t>
            </w:r>
            <w:r>
              <w:rPr>
                <w:rFonts w:ascii="Trebuchet MS" w:hAnsi="Trebuchet MS" w:cs="Arial"/>
                <w:b/>
              </w:rPr>
              <w:t>(please tick below)</w:t>
            </w:r>
            <w:r w:rsidRPr="009E31AA">
              <w:rPr>
                <w:rFonts w:ascii="Trebuchet MS" w:hAnsi="Trebuchet MS" w:cs="Arial"/>
                <w:b/>
              </w:rPr>
              <w:t>:</w:t>
            </w:r>
          </w:p>
          <w:p w14:paraId="63D564F3" w14:textId="77777777" w:rsidR="002D6132" w:rsidRPr="009E31AA" w:rsidRDefault="002D6132" w:rsidP="005513F4">
            <w:pPr>
              <w:ind w:left="-20"/>
              <w:rPr>
                <w:rFonts w:ascii="Trebuchet MS" w:hAnsi="Trebuchet MS" w:cs="Arial"/>
              </w:rPr>
            </w:pPr>
          </w:p>
        </w:tc>
      </w:tr>
      <w:tr w:rsidR="002D6132" w:rsidRPr="00CB62D9" w14:paraId="19BBB828" w14:textId="77777777" w:rsidTr="005513F4">
        <w:tc>
          <w:tcPr>
            <w:tcW w:w="4636" w:type="dxa"/>
          </w:tcPr>
          <w:p w14:paraId="04465FFC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59487C36" w14:textId="53D3ED60" w:rsidR="002D6132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Never married and never registered in a civil partnership</w:t>
            </w:r>
            <w:r>
              <w:rPr>
                <w:rFonts w:ascii="Trebuchet MS" w:hAnsi="Trebuchet MS" w:cs="Arial"/>
              </w:rPr>
              <w:t xml:space="preserve"> (10)</w:t>
            </w:r>
          </w:p>
          <w:p w14:paraId="4CD202ED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2FC719BC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288D9F94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043320C2" w14:textId="1ADCED70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Widowed or a surviving partner from a registered civil partnership</w:t>
            </w:r>
            <w:r>
              <w:rPr>
                <w:rFonts w:ascii="Trebuchet MS" w:hAnsi="Trebuchet MS" w:cs="Arial"/>
              </w:rPr>
              <w:t xml:space="preserve"> (14)</w:t>
            </w:r>
            <w:r w:rsidRPr="00CB62D9">
              <w:rPr>
                <w:rFonts w:ascii="Trebuchet MS" w:hAnsi="Trebuchet MS" w:cs="Arial"/>
              </w:rPr>
              <w:t xml:space="preserve">                           </w:t>
            </w:r>
          </w:p>
        </w:tc>
        <w:tc>
          <w:tcPr>
            <w:tcW w:w="605" w:type="dxa"/>
          </w:tcPr>
          <w:p w14:paraId="387C75B0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0076B047" w14:textId="77777777" w:rsidTr="005513F4">
        <w:tc>
          <w:tcPr>
            <w:tcW w:w="4636" w:type="dxa"/>
          </w:tcPr>
          <w:p w14:paraId="7683EC46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51949A7E" w14:textId="7187819A" w:rsidR="002D6132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Married or in a registered civil partnership</w:t>
            </w:r>
            <w:r>
              <w:rPr>
                <w:rFonts w:ascii="Trebuchet MS" w:hAnsi="Trebuchet MS" w:cs="Arial"/>
              </w:rPr>
              <w:t xml:space="preserve"> (11)</w:t>
            </w:r>
          </w:p>
          <w:p w14:paraId="4CF7A3F2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53596264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30B02BA7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7206A40" w14:textId="5C2FCBF4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Co-habiting</w:t>
            </w:r>
            <w:r>
              <w:rPr>
                <w:rFonts w:ascii="Trebuchet MS" w:hAnsi="Trebuchet MS" w:cs="Arial"/>
              </w:rPr>
              <w:t xml:space="preserve"> (15)</w:t>
            </w:r>
            <w:r w:rsidRPr="00CB62D9">
              <w:rPr>
                <w:rFonts w:ascii="Trebuchet MS" w:hAnsi="Trebuchet MS" w:cs="Arial"/>
              </w:rPr>
              <w:t xml:space="preserve">         </w:t>
            </w:r>
          </w:p>
        </w:tc>
        <w:tc>
          <w:tcPr>
            <w:tcW w:w="605" w:type="dxa"/>
          </w:tcPr>
          <w:p w14:paraId="2198DD83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471296" w14:paraId="0FF99C77" w14:textId="77777777" w:rsidTr="005513F4">
        <w:tc>
          <w:tcPr>
            <w:tcW w:w="4636" w:type="dxa"/>
          </w:tcPr>
          <w:p w14:paraId="75F4CEA1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6455446B" w14:textId="3E0C3908" w:rsidR="002D6132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Separated (but still legally married or in a civil partnership)</w:t>
            </w:r>
            <w:r>
              <w:rPr>
                <w:rFonts w:ascii="Trebuchet MS" w:hAnsi="Trebuchet MS" w:cs="Arial"/>
              </w:rPr>
              <w:t xml:space="preserve"> (12)</w:t>
            </w:r>
          </w:p>
          <w:p w14:paraId="362EB8A8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396EC6AB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3717DBE2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69C86C74" w14:textId="370ADEF3" w:rsidR="002D6132" w:rsidRPr="00471296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Prefer not to say</w:t>
            </w:r>
            <w:r>
              <w:rPr>
                <w:rFonts w:ascii="Trebuchet MS" w:hAnsi="Trebuchet MS" w:cs="Arial"/>
              </w:rPr>
              <w:t xml:space="preserve"> (98)</w:t>
            </w:r>
            <w:r w:rsidRPr="00CB62D9">
              <w:rPr>
                <w:rFonts w:ascii="Trebuchet MS" w:hAnsi="Trebuchet MS" w:cs="Arial"/>
              </w:rPr>
              <w:t xml:space="preserve">                  </w:t>
            </w:r>
          </w:p>
        </w:tc>
        <w:tc>
          <w:tcPr>
            <w:tcW w:w="605" w:type="dxa"/>
          </w:tcPr>
          <w:p w14:paraId="48F59247" w14:textId="77777777" w:rsidR="002D6132" w:rsidRPr="00471296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388AF868" w14:textId="77777777" w:rsidTr="005513F4">
        <w:trPr>
          <w:gridAfter w:val="2"/>
          <w:wAfter w:w="5454" w:type="dxa"/>
        </w:trPr>
        <w:tc>
          <w:tcPr>
            <w:tcW w:w="4636" w:type="dxa"/>
          </w:tcPr>
          <w:p w14:paraId="05DAD430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75F43F91" w14:textId="4BA7F7D0" w:rsidR="002D6132" w:rsidRDefault="002D6132" w:rsidP="005513F4">
            <w:pPr>
              <w:rPr>
                <w:rFonts w:ascii="Trebuchet MS" w:hAnsi="Trebuchet MS" w:cs="Arial"/>
              </w:rPr>
            </w:pPr>
            <w:r w:rsidRPr="00CA7DBF">
              <w:rPr>
                <w:rFonts w:ascii="Trebuchet MS" w:hAnsi="Trebuchet MS" w:cs="Arial"/>
              </w:rPr>
              <w:t>Divorced or formerly in a civil partnership which is now legally dissolved</w:t>
            </w:r>
            <w:r>
              <w:rPr>
                <w:rFonts w:ascii="Trebuchet MS" w:hAnsi="Trebuchet MS" w:cs="Arial"/>
              </w:rPr>
              <w:t xml:space="preserve"> (13)</w:t>
            </w:r>
          </w:p>
          <w:p w14:paraId="3637A2AD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0F688A3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</w:tbl>
    <w:p w14:paraId="47B06D32" w14:textId="6D50B1CF" w:rsidR="002D6132" w:rsidRDefault="002D6132" w:rsidP="007A46E6">
      <w:pPr>
        <w:rPr>
          <w:rFonts w:ascii="Trebuchet MS" w:hAnsi="Trebuchet MS" w:cs="Arial"/>
          <w:b/>
        </w:rPr>
      </w:pPr>
    </w:p>
    <w:p w14:paraId="4BC24ECE" w14:textId="77777777" w:rsidR="00D10CD4" w:rsidRDefault="00D10CD4" w:rsidP="007A46E6">
      <w:pPr>
        <w:rPr>
          <w:rFonts w:ascii="Trebuchet MS" w:hAnsi="Trebuchet MS" w:cs="Arial"/>
          <w:b/>
        </w:rPr>
      </w:pPr>
    </w:p>
    <w:p w14:paraId="567F0281" w14:textId="618FF477" w:rsidR="002D6132" w:rsidRDefault="002D6132" w:rsidP="007A46E6">
      <w:pPr>
        <w:rPr>
          <w:rFonts w:ascii="Trebuchet MS" w:hAnsi="Trebuchet MS" w:cs="Arial"/>
          <w:b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567"/>
        <w:gridCol w:w="2835"/>
        <w:gridCol w:w="567"/>
        <w:gridCol w:w="2694"/>
        <w:gridCol w:w="605"/>
      </w:tblGrid>
      <w:tr w:rsidR="00D10CD4" w:rsidRPr="003237F4" w14:paraId="4E3320E8" w14:textId="77777777" w:rsidTr="00A376ED">
        <w:trPr>
          <w:trHeight w:val="214"/>
        </w:trPr>
        <w:tc>
          <w:tcPr>
            <w:tcW w:w="10665" w:type="dxa"/>
            <w:gridSpan w:val="6"/>
          </w:tcPr>
          <w:p w14:paraId="58A96609" w14:textId="77777777" w:rsidR="00D10CD4" w:rsidRDefault="00D10CD4" w:rsidP="00A376ED">
            <w:pPr>
              <w:jc w:val="both"/>
              <w:rPr>
                <w:rFonts w:ascii="Trebuchet MS" w:hAnsi="Trebuchet MS" w:cs="Arial"/>
                <w:b/>
              </w:rPr>
            </w:pPr>
          </w:p>
          <w:p w14:paraId="209849B6" w14:textId="6D7FBE03" w:rsidR="00D10CD4" w:rsidRPr="003237F4" w:rsidRDefault="00D10CD4" w:rsidP="00A376ED">
            <w:pPr>
              <w:jc w:val="both"/>
              <w:rPr>
                <w:rFonts w:ascii="Trebuchet MS" w:hAnsi="Trebuchet MS" w:cs="Arial"/>
                <w:b/>
              </w:rPr>
            </w:pPr>
            <w:r w:rsidRPr="003237F4">
              <w:rPr>
                <w:rFonts w:ascii="Trebuchet MS" w:hAnsi="Trebuchet MS" w:cs="Arial"/>
                <w:b/>
              </w:rPr>
              <w:t xml:space="preserve">RELIGION OR BELIEF: </w:t>
            </w:r>
          </w:p>
          <w:p w14:paraId="0D507F7F" w14:textId="77777777" w:rsidR="00D10CD4" w:rsidRPr="003237F4" w:rsidRDefault="00D10CD4" w:rsidP="00A376ED">
            <w:pPr>
              <w:jc w:val="both"/>
              <w:rPr>
                <w:rFonts w:ascii="Trebuchet MS" w:hAnsi="Trebuchet MS" w:cs="Arial"/>
                <w:b/>
              </w:rPr>
            </w:pPr>
            <w:r w:rsidRPr="003237F4">
              <w:rPr>
                <w:rFonts w:ascii="Trebuchet MS" w:hAnsi="Trebuchet MS" w:cs="Arial"/>
                <w:b/>
              </w:rPr>
              <w:t>What is your religion? (please tick below):</w:t>
            </w:r>
          </w:p>
          <w:p w14:paraId="6437DD56" w14:textId="77777777" w:rsidR="00D10CD4" w:rsidRPr="003237F4" w:rsidRDefault="00D10CD4" w:rsidP="00A376ED">
            <w:pPr>
              <w:jc w:val="both"/>
              <w:rPr>
                <w:rFonts w:ascii="Trebuchet MS" w:hAnsi="Trebuchet MS" w:cs="Arial"/>
                <w:b/>
              </w:rPr>
            </w:pPr>
          </w:p>
        </w:tc>
      </w:tr>
      <w:tr w:rsidR="00D10CD4" w:rsidRPr="00CB62D9" w:rsidDel="0089371D" w14:paraId="63010256" w14:textId="77777777" w:rsidTr="00D10CD4">
        <w:tc>
          <w:tcPr>
            <w:tcW w:w="3397" w:type="dxa"/>
          </w:tcPr>
          <w:p w14:paraId="1A823701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1084E939" w14:textId="77777777" w:rsidR="00D10CD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No Religion (20)</w:t>
            </w:r>
          </w:p>
          <w:p w14:paraId="55F3EA9A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567" w:type="dxa"/>
          </w:tcPr>
          <w:p w14:paraId="097BE6F2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835" w:type="dxa"/>
          </w:tcPr>
          <w:p w14:paraId="715792F3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47AD6798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Buddhist (21)</w:t>
            </w:r>
          </w:p>
        </w:tc>
        <w:tc>
          <w:tcPr>
            <w:tcW w:w="567" w:type="dxa"/>
          </w:tcPr>
          <w:p w14:paraId="626BFAAC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694" w:type="dxa"/>
          </w:tcPr>
          <w:p w14:paraId="637C8B1F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3BF22105" w14:textId="77777777" w:rsidR="00D10CD4" w:rsidRPr="003237F4" w:rsidDel="0089371D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Christian (22)</w:t>
            </w:r>
          </w:p>
        </w:tc>
        <w:tc>
          <w:tcPr>
            <w:tcW w:w="605" w:type="dxa"/>
            <w:tcBorders>
              <w:right w:val="single" w:sz="4" w:space="0" w:color="auto"/>
            </w:tcBorders>
          </w:tcPr>
          <w:p w14:paraId="52E980DA" w14:textId="77777777" w:rsidR="00D10CD4" w:rsidRPr="00CB62D9" w:rsidDel="0089371D" w:rsidRDefault="00D10CD4" w:rsidP="00A376ED">
            <w:pPr>
              <w:rPr>
                <w:rFonts w:ascii="Trebuchet MS" w:hAnsi="Trebuchet MS" w:cs="Arial"/>
              </w:rPr>
            </w:pPr>
          </w:p>
        </w:tc>
      </w:tr>
      <w:tr w:rsidR="00D10CD4" w:rsidRPr="00CB62D9" w:rsidDel="0089371D" w14:paraId="6995BF0A" w14:textId="77777777" w:rsidTr="00D10CD4">
        <w:tc>
          <w:tcPr>
            <w:tcW w:w="3397" w:type="dxa"/>
          </w:tcPr>
          <w:p w14:paraId="38C38099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3F2941E0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Hindu (29)</w:t>
            </w:r>
          </w:p>
        </w:tc>
        <w:tc>
          <w:tcPr>
            <w:tcW w:w="567" w:type="dxa"/>
          </w:tcPr>
          <w:p w14:paraId="2CD1157A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835" w:type="dxa"/>
          </w:tcPr>
          <w:p w14:paraId="6C31C0C2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4BBCD1B4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Jewish (30)</w:t>
            </w:r>
          </w:p>
        </w:tc>
        <w:tc>
          <w:tcPr>
            <w:tcW w:w="567" w:type="dxa"/>
          </w:tcPr>
          <w:p w14:paraId="25C5D0B7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694" w:type="dxa"/>
          </w:tcPr>
          <w:p w14:paraId="30E4CCA8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548C0A25" w14:textId="77777777" w:rsidR="00D10CD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Muslim (31)</w:t>
            </w:r>
          </w:p>
          <w:p w14:paraId="1B6E015D" w14:textId="77777777" w:rsidR="00D10CD4" w:rsidRPr="003237F4" w:rsidDel="0089371D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  <w:tcBorders>
              <w:right w:val="single" w:sz="4" w:space="0" w:color="auto"/>
            </w:tcBorders>
          </w:tcPr>
          <w:p w14:paraId="6637110B" w14:textId="77777777" w:rsidR="00D10CD4" w:rsidRPr="00CB62D9" w:rsidDel="0089371D" w:rsidRDefault="00D10CD4" w:rsidP="00A376ED">
            <w:pPr>
              <w:rPr>
                <w:rFonts w:ascii="Trebuchet MS" w:hAnsi="Trebuchet MS" w:cs="Arial"/>
              </w:rPr>
            </w:pPr>
          </w:p>
        </w:tc>
      </w:tr>
      <w:tr w:rsidR="00D10CD4" w:rsidRPr="00CB62D9" w:rsidDel="0089371D" w14:paraId="5E609460" w14:textId="77777777" w:rsidTr="00D10CD4">
        <w:tc>
          <w:tcPr>
            <w:tcW w:w="3397" w:type="dxa"/>
          </w:tcPr>
          <w:p w14:paraId="30CEDFFD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0B73C255" w14:textId="77777777" w:rsidR="00D10CD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Sikh (33)</w:t>
            </w:r>
          </w:p>
          <w:p w14:paraId="72F2ED0D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567" w:type="dxa"/>
          </w:tcPr>
          <w:p w14:paraId="6C7CF213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835" w:type="dxa"/>
          </w:tcPr>
          <w:p w14:paraId="105FA18A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3FC4EE7E" w14:textId="77777777" w:rsidR="00D10CD4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Any other religion or belief (80)</w:t>
            </w:r>
          </w:p>
          <w:p w14:paraId="00FE3CEE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567" w:type="dxa"/>
          </w:tcPr>
          <w:p w14:paraId="3474322E" w14:textId="77777777" w:rsidR="00D10CD4" w:rsidRPr="003237F4" w:rsidRDefault="00D10CD4" w:rsidP="00A376ED">
            <w:pPr>
              <w:rPr>
                <w:rFonts w:ascii="Trebuchet MS" w:hAnsi="Trebuchet MS" w:cs="Arial"/>
              </w:rPr>
            </w:pPr>
          </w:p>
        </w:tc>
        <w:tc>
          <w:tcPr>
            <w:tcW w:w="2694" w:type="dxa"/>
          </w:tcPr>
          <w:p w14:paraId="68B5DFA2" w14:textId="77777777" w:rsidR="00D10CD4" w:rsidRDefault="00D10CD4" w:rsidP="00A376ED">
            <w:pPr>
              <w:rPr>
                <w:rFonts w:ascii="Trebuchet MS" w:hAnsi="Trebuchet MS" w:cs="Arial"/>
              </w:rPr>
            </w:pPr>
          </w:p>
          <w:p w14:paraId="245135CA" w14:textId="77777777" w:rsidR="00D10CD4" w:rsidRPr="003237F4" w:rsidDel="0089371D" w:rsidRDefault="00D10CD4" w:rsidP="00A376ED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>Prefer not to say (98)</w:t>
            </w:r>
          </w:p>
        </w:tc>
        <w:tc>
          <w:tcPr>
            <w:tcW w:w="605" w:type="dxa"/>
          </w:tcPr>
          <w:p w14:paraId="5A893FC7" w14:textId="77777777" w:rsidR="00D10CD4" w:rsidRPr="00CB62D9" w:rsidDel="0089371D" w:rsidRDefault="00D10CD4" w:rsidP="00A376ED">
            <w:pPr>
              <w:rPr>
                <w:rFonts w:ascii="Trebuchet MS" w:hAnsi="Trebuchet MS" w:cs="Arial"/>
              </w:rPr>
            </w:pPr>
          </w:p>
        </w:tc>
      </w:tr>
    </w:tbl>
    <w:p w14:paraId="6AA25EC2" w14:textId="1DCCC4E4" w:rsidR="002D6132" w:rsidRDefault="002D6132" w:rsidP="007A46E6">
      <w:pPr>
        <w:rPr>
          <w:rFonts w:ascii="Trebuchet MS" w:hAnsi="Trebuchet MS" w:cs="Arial"/>
          <w:b/>
        </w:rPr>
      </w:pPr>
    </w:p>
    <w:p w14:paraId="53AA0F9B" w14:textId="7856115F" w:rsidR="002D6132" w:rsidRDefault="002D6132" w:rsidP="007A46E6">
      <w:pPr>
        <w:rPr>
          <w:rFonts w:ascii="Trebuchet MS" w:hAnsi="Trebuchet MS" w:cs="Arial"/>
          <w:b/>
        </w:rPr>
      </w:pPr>
    </w:p>
    <w:p w14:paraId="18E54FDE" w14:textId="3035AFEC" w:rsidR="00D10CD4" w:rsidRDefault="00D10CD4" w:rsidP="007A46E6">
      <w:pPr>
        <w:rPr>
          <w:rFonts w:ascii="Trebuchet MS" w:hAnsi="Trebuchet MS" w:cs="Arial"/>
          <w:b/>
        </w:rPr>
      </w:pPr>
    </w:p>
    <w:p w14:paraId="16AAB406" w14:textId="2DC90201" w:rsidR="00D10CD4" w:rsidRDefault="00D10CD4" w:rsidP="007A46E6">
      <w:pPr>
        <w:rPr>
          <w:rFonts w:ascii="Trebuchet MS" w:hAnsi="Trebuchet MS" w:cs="Arial"/>
          <w:b/>
        </w:rPr>
      </w:pPr>
    </w:p>
    <w:p w14:paraId="135EA035" w14:textId="3034BB71" w:rsidR="00D10CD4" w:rsidRDefault="00D10CD4" w:rsidP="007A46E6">
      <w:pPr>
        <w:rPr>
          <w:rFonts w:ascii="Trebuchet MS" w:hAnsi="Trebuchet MS" w:cs="Arial"/>
          <w:b/>
        </w:rPr>
      </w:pPr>
    </w:p>
    <w:p w14:paraId="72079BA4" w14:textId="28EAC842" w:rsidR="00D10CD4" w:rsidRDefault="00D10CD4" w:rsidP="007A46E6">
      <w:pPr>
        <w:rPr>
          <w:rFonts w:ascii="Trebuchet MS" w:hAnsi="Trebuchet MS" w:cs="Arial"/>
          <w:b/>
        </w:rPr>
      </w:pPr>
    </w:p>
    <w:p w14:paraId="5211522F" w14:textId="7D8AB67A" w:rsidR="00D10CD4" w:rsidRDefault="00D10CD4" w:rsidP="007A46E6">
      <w:pPr>
        <w:rPr>
          <w:rFonts w:ascii="Trebuchet MS" w:hAnsi="Trebuchet MS" w:cs="Arial"/>
          <w:b/>
        </w:rPr>
      </w:pPr>
    </w:p>
    <w:p w14:paraId="4D876B9E" w14:textId="5F386BA1" w:rsidR="00D10CD4" w:rsidRDefault="00D10CD4" w:rsidP="007A46E6">
      <w:pPr>
        <w:rPr>
          <w:rFonts w:ascii="Trebuchet MS" w:hAnsi="Trebuchet MS" w:cs="Arial"/>
          <w:b/>
        </w:rPr>
      </w:pPr>
    </w:p>
    <w:p w14:paraId="1285FA86" w14:textId="77777777" w:rsidR="00D10CD4" w:rsidRDefault="00D10CD4" w:rsidP="007A46E6">
      <w:pPr>
        <w:rPr>
          <w:rFonts w:ascii="Trebuchet MS" w:hAnsi="Trebuchet MS" w:cs="Arial"/>
          <w:b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6"/>
        <w:gridCol w:w="575"/>
        <w:gridCol w:w="4849"/>
        <w:gridCol w:w="605"/>
      </w:tblGrid>
      <w:tr w:rsidR="002D6132" w:rsidRPr="009E31AA" w14:paraId="5EA06481" w14:textId="77777777" w:rsidTr="005513F4">
        <w:trPr>
          <w:trHeight w:val="346"/>
        </w:trPr>
        <w:tc>
          <w:tcPr>
            <w:tcW w:w="10665" w:type="dxa"/>
            <w:gridSpan w:val="4"/>
          </w:tcPr>
          <w:p w14:paraId="31204F08" w14:textId="77777777" w:rsidR="002D6132" w:rsidRPr="00CB62D9" w:rsidRDefault="002D6132" w:rsidP="005513F4">
            <w:pPr>
              <w:rPr>
                <w:rFonts w:ascii="Trebuchet MS" w:hAnsi="Trebuchet MS" w:cs="Arial"/>
                <w:b/>
                <w:sz w:val="16"/>
                <w:szCs w:val="16"/>
              </w:rPr>
            </w:pPr>
          </w:p>
          <w:p w14:paraId="3F84AED0" w14:textId="77777777" w:rsidR="002D6132" w:rsidRDefault="002D6132" w:rsidP="005513F4">
            <w:pPr>
              <w:rPr>
                <w:rFonts w:ascii="Trebuchet MS" w:hAnsi="Trebuchet MS" w:cs="Arial"/>
                <w:b/>
              </w:rPr>
            </w:pPr>
            <w:r w:rsidRPr="009E31AA">
              <w:rPr>
                <w:rFonts w:ascii="Trebuchet MS" w:hAnsi="Trebuchet MS" w:cs="Arial"/>
                <w:b/>
              </w:rPr>
              <w:t xml:space="preserve">ETHNIC ORIGIN: </w:t>
            </w:r>
          </w:p>
          <w:p w14:paraId="60333149" w14:textId="77777777" w:rsidR="002D6132" w:rsidRDefault="002D6132" w:rsidP="005513F4">
            <w:pPr>
              <w:rPr>
                <w:rFonts w:ascii="Trebuchet MS" w:hAnsi="Trebuchet MS" w:cs="Arial"/>
                <w:b/>
              </w:rPr>
            </w:pPr>
            <w:r w:rsidRPr="00775E53">
              <w:rPr>
                <w:rFonts w:ascii="Trebuchet MS" w:hAnsi="Trebuchet MS" w:cs="Arial"/>
                <w:b/>
              </w:rPr>
              <w:t>What is your ethnicity or ethnic group?</w:t>
            </w:r>
            <w:r>
              <w:rPr>
                <w:rFonts w:ascii="Trebuchet MS" w:hAnsi="Trebuchet MS" w:cs="Arial"/>
                <w:b/>
              </w:rPr>
              <w:t xml:space="preserve"> (please tick below)</w:t>
            </w:r>
            <w:r w:rsidRPr="009E31AA">
              <w:rPr>
                <w:rFonts w:ascii="Trebuchet MS" w:hAnsi="Trebuchet MS" w:cs="Arial"/>
                <w:b/>
              </w:rPr>
              <w:t>:</w:t>
            </w:r>
          </w:p>
          <w:p w14:paraId="26F6A18D" w14:textId="77777777" w:rsidR="002D6132" w:rsidRPr="009E31AA" w:rsidRDefault="002D6132" w:rsidP="005513F4">
            <w:pPr>
              <w:rPr>
                <w:rFonts w:ascii="Trebuchet MS" w:hAnsi="Trebuchet MS" w:cs="Arial"/>
                <w:b/>
              </w:rPr>
            </w:pPr>
          </w:p>
        </w:tc>
      </w:tr>
      <w:tr w:rsidR="002D6132" w:rsidRPr="00CB62D9" w14:paraId="6F33D97E" w14:textId="77777777" w:rsidTr="005513F4">
        <w:tc>
          <w:tcPr>
            <w:tcW w:w="4636" w:type="dxa"/>
          </w:tcPr>
          <w:p w14:paraId="560ED4F3" w14:textId="77777777" w:rsidR="002D6132" w:rsidRDefault="002D6132" w:rsidP="002D6132">
            <w:pPr>
              <w:rPr>
                <w:rFonts w:ascii="Trebuchet MS" w:hAnsi="Trebuchet MS" w:cs="Arial"/>
              </w:rPr>
            </w:pPr>
          </w:p>
          <w:p w14:paraId="120C571B" w14:textId="77777777" w:rsidR="002D6132" w:rsidRDefault="002D6132" w:rsidP="002D6132">
            <w:pPr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</w:rPr>
              <w:t>Arab (180)</w:t>
            </w:r>
          </w:p>
          <w:p w14:paraId="109CABFA" w14:textId="67E84E40" w:rsidR="002D6132" w:rsidRPr="00CB62D9" w:rsidRDefault="002D6132" w:rsidP="002D6132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657E4EFD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6491ECA9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3C30D123" w14:textId="4828E97B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Mixed or multiple ethnic groups - White or White British and Asian or Asian British </w:t>
            </w:r>
            <w:r>
              <w:rPr>
                <w:rFonts w:ascii="Trebuchet MS" w:hAnsi="Trebuchet MS" w:cs="Arial"/>
              </w:rPr>
              <w:t>(140)</w:t>
            </w:r>
            <w:r w:rsidRPr="00CB62D9">
              <w:rPr>
                <w:rFonts w:ascii="Trebuchet MS" w:hAnsi="Trebuchet MS" w:cs="Arial"/>
              </w:rPr>
              <w:t xml:space="preserve"> </w:t>
            </w:r>
          </w:p>
          <w:p w14:paraId="39A93074" w14:textId="0C792D45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 xml:space="preserve">                      </w:t>
            </w:r>
          </w:p>
        </w:tc>
        <w:tc>
          <w:tcPr>
            <w:tcW w:w="605" w:type="dxa"/>
          </w:tcPr>
          <w:p w14:paraId="2AB4A53D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6F72CA48" w14:textId="77777777" w:rsidTr="005513F4">
        <w:tc>
          <w:tcPr>
            <w:tcW w:w="4636" w:type="dxa"/>
          </w:tcPr>
          <w:p w14:paraId="1E1C0C90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332BA9CA" w14:textId="7E765EB4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Asian - Bangladeshi or Bangladeshi British </w:t>
            </w:r>
            <w:r>
              <w:rPr>
                <w:rFonts w:ascii="Trebuchet MS" w:hAnsi="Trebuchet MS" w:cs="Arial"/>
              </w:rPr>
              <w:t>(100)</w:t>
            </w:r>
          </w:p>
          <w:p w14:paraId="2D1D7D54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5F5DDC4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7406A0C5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4DC9D44" w14:textId="77777777" w:rsidR="000D131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Mixed or multiple ethnic groups - White or White British and Black African or Black African British </w:t>
            </w:r>
            <w:r>
              <w:rPr>
                <w:rFonts w:ascii="Trebuchet MS" w:hAnsi="Trebuchet MS" w:cs="Arial"/>
              </w:rPr>
              <w:t>(141)</w:t>
            </w:r>
            <w:r w:rsidRPr="00CB62D9">
              <w:rPr>
                <w:rFonts w:ascii="Trebuchet MS" w:hAnsi="Trebuchet MS" w:cs="Arial"/>
              </w:rPr>
              <w:t xml:space="preserve">   </w:t>
            </w:r>
          </w:p>
          <w:p w14:paraId="2ED864B0" w14:textId="3D5299A1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 xml:space="preserve">      </w:t>
            </w:r>
          </w:p>
        </w:tc>
        <w:tc>
          <w:tcPr>
            <w:tcW w:w="605" w:type="dxa"/>
          </w:tcPr>
          <w:p w14:paraId="3E9B860F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471296" w14:paraId="7676070A" w14:textId="77777777" w:rsidTr="005513F4">
        <w:tc>
          <w:tcPr>
            <w:tcW w:w="4636" w:type="dxa"/>
          </w:tcPr>
          <w:p w14:paraId="271349DC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714B33C0" w14:textId="74B6E244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Asian - Chinese or Chinese British </w:t>
            </w:r>
            <w:r>
              <w:rPr>
                <w:rFonts w:ascii="Trebuchet MS" w:hAnsi="Trebuchet MS" w:cs="Arial"/>
              </w:rPr>
              <w:t>(101)</w:t>
            </w:r>
          </w:p>
        </w:tc>
        <w:tc>
          <w:tcPr>
            <w:tcW w:w="575" w:type="dxa"/>
          </w:tcPr>
          <w:p w14:paraId="6D0D37E5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7E50E062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14A6917B" w14:textId="77777777" w:rsidR="000D131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Mixed or multiple ethnic groups - White or White British and Black Caribbean or Black Caribbean British </w:t>
            </w:r>
            <w:r>
              <w:rPr>
                <w:rFonts w:ascii="Trebuchet MS" w:hAnsi="Trebuchet MS" w:cs="Arial"/>
              </w:rPr>
              <w:t>(142)</w:t>
            </w:r>
            <w:r w:rsidRPr="00CB62D9">
              <w:rPr>
                <w:rFonts w:ascii="Trebuchet MS" w:hAnsi="Trebuchet MS" w:cs="Arial"/>
              </w:rPr>
              <w:t xml:space="preserve"> </w:t>
            </w:r>
          </w:p>
          <w:p w14:paraId="2F2642CE" w14:textId="7FBD1A4A" w:rsidR="002D6132" w:rsidRPr="00471296" w:rsidRDefault="002D6132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 xml:space="preserve">                 </w:t>
            </w:r>
          </w:p>
        </w:tc>
        <w:tc>
          <w:tcPr>
            <w:tcW w:w="605" w:type="dxa"/>
          </w:tcPr>
          <w:p w14:paraId="69DDA0FD" w14:textId="77777777" w:rsidR="002D6132" w:rsidRPr="00471296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52F0A61D" w14:textId="77777777" w:rsidTr="005513F4">
        <w:tc>
          <w:tcPr>
            <w:tcW w:w="4636" w:type="dxa"/>
          </w:tcPr>
          <w:p w14:paraId="2588BA6F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28F8F183" w14:textId="2A0539D7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Asian - Indian or Indian British </w:t>
            </w:r>
            <w:r>
              <w:rPr>
                <w:rFonts w:ascii="Trebuchet MS" w:hAnsi="Trebuchet MS" w:cs="Arial"/>
              </w:rPr>
              <w:t>(103)</w:t>
            </w:r>
          </w:p>
          <w:p w14:paraId="7155F133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09131DBA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6A34229A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0BA52DBA" w14:textId="77777777" w:rsidR="000D131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Any other Mixed or Multiple ethnic background </w:t>
            </w:r>
            <w:r>
              <w:rPr>
                <w:rFonts w:ascii="Trebuchet MS" w:hAnsi="Trebuchet MS" w:cs="Arial"/>
              </w:rPr>
              <w:t>(159)</w:t>
            </w:r>
            <w:r w:rsidRPr="00CB62D9">
              <w:rPr>
                <w:rFonts w:ascii="Trebuchet MS" w:hAnsi="Trebuchet MS" w:cs="Arial"/>
              </w:rPr>
              <w:t xml:space="preserve">  </w:t>
            </w:r>
          </w:p>
          <w:p w14:paraId="3D682723" w14:textId="6D204FE0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 xml:space="preserve">                           </w:t>
            </w:r>
          </w:p>
        </w:tc>
        <w:tc>
          <w:tcPr>
            <w:tcW w:w="605" w:type="dxa"/>
          </w:tcPr>
          <w:p w14:paraId="5FB236E4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315BB241" w14:textId="77777777" w:rsidTr="005513F4">
        <w:tc>
          <w:tcPr>
            <w:tcW w:w="4636" w:type="dxa"/>
          </w:tcPr>
          <w:p w14:paraId="01B85725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752185D7" w14:textId="0964F930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Asian - Pakistani or Pakistani British </w:t>
            </w:r>
            <w:r>
              <w:rPr>
                <w:rFonts w:ascii="Trebuchet MS" w:hAnsi="Trebuchet MS" w:cs="Arial"/>
              </w:rPr>
              <w:t>(104)</w:t>
            </w:r>
          </w:p>
          <w:p w14:paraId="22188B1C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229D6A58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185F9163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AC6402B" w14:textId="77777777" w:rsidR="000D131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White - English, Scottish, Welsh, Northern Irish or British </w:t>
            </w:r>
            <w:r>
              <w:rPr>
                <w:rFonts w:ascii="Trebuchet MS" w:hAnsi="Trebuchet MS" w:cs="Arial"/>
              </w:rPr>
              <w:t>(160)</w:t>
            </w:r>
            <w:r w:rsidRPr="00CB62D9">
              <w:rPr>
                <w:rFonts w:ascii="Trebuchet MS" w:hAnsi="Trebuchet MS" w:cs="Arial"/>
              </w:rPr>
              <w:t xml:space="preserve"> </w:t>
            </w:r>
          </w:p>
          <w:p w14:paraId="0C057C27" w14:textId="5AD7FB08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 xml:space="preserve">                          </w:t>
            </w:r>
          </w:p>
        </w:tc>
        <w:tc>
          <w:tcPr>
            <w:tcW w:w="605" w:type="dxa"/>
          </w:tcPr>
          <w:p w14:paraId="497890E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739DBDEF" w14:textId="77777777" w:rsidTr="005513F4">
        <w:tc>
          <w:tcPr>
            <w:tcW w:w="4636" w:type="dxa"/>
          </w:tcPr>
          <w:p w14:paraId="739C55D9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25D23444" w14:textId="2F0F28C8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Any other Asian background </w:t>
            </w:r>
            <w:r>
              <w:rPr>
                <w:rFonts w:ascii="Trebuchet MS" w:hAnsi="Trebuchet MS" w:cs="Arial"/>
              </w:rPr>
              <w:t>(119)</w:t>
            </w:r>
          </w:p>
          <w:p w14:paraId="0C2BE794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0B5FC833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07AD0C2E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748FFF2D" w14:textId="6CBC1CE2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White - Gypsy or Irish Traveller</w:t>
            </w:r>
            <w:r w:rsidRPr="00CB62D9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>(163)</w:t>
            </w:r>
            <w:r w:rsidRPr="00CB62D9">
              <w:rPr>
                <w:rFonts w:ascii="Trebuchet MS" w:hAnsi="Trebuchet MS" w:cs="Arial"/>
              </w:rPr>
              <w:t xml:space="preserve">                                                            </w:t>
            </w:r>
          </w:p>
        </w:tc>
        <w:tc>
          <w:tcPr>
            <w:tcW w:w="605" w:type="dxa"/>
          </w:tcPr>
          <w:p w14:paraId="533D5975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34DA001A" w14:textId="77777777" w:rsidTr="005513F4">
        <w:tc>
          <w:tcPr>
            <w:tcW w:w="4636" w:type="dxa"/>
          </w:tcPr>
          <w:p w14:paraId="551AB85E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058C7144" w14:textId="4F9653D3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Black - African or African British </w:t>
            </w:r>
            <w:r>
              <w:rPr>
                <w:rFonts w:ascii="Trebuchet MS" w:hAnsi="Trebuchet MS" w:cs="Arial"/>
              </w:rPr>
              <w:t>(120)</w:t>
            </w:r>
          </w:p>
          <w:p w14:paraId="77E1DF7E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2F47E1E8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331CA393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73B241F1" w14:textId="67834C8D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White </w:t>
            </w:r>
            <w:r>
              <w:rPr>
                <w:rFonts w:ascii="Trebuchet MS" w:hAnsi="Trebuchet MS" w:cs="Arial"/>
              </w:rPr>
              <w:t>–</w:t>
            </w:r>
            <w:r w:rsidRPr="00775E53">
              <w:rPr>
                <w:rFonts w:ascii="Trebuchet MS" w:hAnsi="Trebuchet MS" w:cs="Arial"/>
              </w:rPr>
              <w:t xml:space="preserve"> Irish</w:t>
            </w:r>
            <w:r>
              <w:rPr>
                <w:rFonts w:ascii="Trebuchet MS" w:hAnsi="Trebuchet MS" w:cs="Arial"/>
              </w:rPr>
              <w:t xml:space="preserve"> (166)</w:t>
            </w:r>
          </w:p>
        </w:tc>
        <w:tc>
          <w:tcPr>
            <w:tcW w:w="605" w:type="dxa"/>
          </w:tcPr>
          <w:p w14:paraId="1898B164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191B1F50" w14:textId="77777777" w:rsidTr="005513F4">
        <w:tc>
          <w:tcPr>
            <w:tcW w:w="4636" w:type="dxa"/>
          </w:tcPr>
          <w:p w14:paraId="47CF2081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2A42B6D2" w14:textId="7D1FCB81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Black - Caribbean or Caribbean British </w:t>
            </w:r>
            <w:r>
              <w:rPr>
                <w:rFonts w:ascii="Trebuchet MS" w:hAnsi="Trebuchet MS" w:cs="Arial"/>
              </w:rPr>
              <w:t>(121)</w:t>
            </w:r>
          </w:p>
          <w:p w14:paraId="5C6C53CE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42D7E48C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2B90A7D4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6F67991C" w14:textId="70EC128D" w:rsidR="002D6132" w:rsidRPr="00CB62D9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White </w:t>
            </w:r>
            <w:r>
              <w:rPr>
                <w:rFonts w:ascii="Trebuchet MS" w:hAnsi="Trebuchet MS" w:cs="Arial"/>
              </w:rPr>
              <w:t>–</w:t>
            </w:r>
            <w:r w:rsidRPr="00775E53">
              <w:rPr>
                <w:rFonts w:ascii="Trebuchet MS" w:hAnsi="Trebuchet MS" w:cs="Arial"/>
              </w:rPr>
              <w:t xml:space="preserve"> Roma</w:t>
            </w:r>
            <w:r>
              <w:rPr>
                <w:rFonts w:ascii="Trebuchet MS" w:hAnsi="Trebuchet MS" w:cs="Arial"/>
              </w:rPr>
              <w:t xml:space="preserve"> (168)</w:t>
            </w:r>
          </w:p>
        </w:tc>
        <w:tc>
          <w:tcPr>
            <w:tcW w:w="605" w:type="dxa"/>
          </w:tcPr>
          <w:p w14:paraId="7469C799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29295C28" w14:textId="77777777" w:rsidTr="005513F4">
        <w:tc>
          <w:tcPr>
            <w:tcW w:w="4636" w:type="dxa"/>
          </w:tcPr>
          <w:p w14:paraId="03AE7F09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3ADDE879" w14:textId="77777777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Any other Black background</w:t>
            </w:r>
            <w:r>
              <w:rPr>
                <w:rFonts w:ascii="Trebuchet MS" w:hAnsi="Trebuchet MS" w:cs="Arial"/>
              </w:rPr>
              <w:t xml:space="preserve"> (139)</w:t>
            </w:r>
          </w:p>
          <w:p w14:paraId="408CF4BD" w14:textId="7C32907C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7A95C4BB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716CAB14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5EA94479" w14:textId="04A2B7AA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Any other White background</w:t>
            </w:r>
            <w:r>
              <w:rPr>
                <w:rFonts w:ascii="Trebuchet MS" w:hAnsi="Trebuchet MS" w:cs="Arial"/>
              </w:rPr>
              <w:t xml:space="preserve"> (179)</w:t>
            </w:r>
          </w:p>
          <w:p w14:paraId="1EB4D09E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</w:tcPr>
          <w:p w14:paraId="19B3FE24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32DE9F52" w14:textId="77777777" w:rsidTr="005513F4">
        <w:tc>
          <w:tcPr>
            <w:tcW w:w="4636" w:type="dxa"/>
          </w:tcPr>
          <w:p w14:paraId="30E7552A" w14:textId="77777777" w:rsidR="002D6132" w:rsidRDefault="002D6132" w:rsidP="005513F4">
            <w:pPr>
              <w:rPr>
                <w:rFonts w:ascii="Trebuchet MS" w:hAnsi="Trebuchet MS" w:cs="Arial"/>
              </w:rPr>
            </w:pPr>
          </w:p>
          <w:p w14:paraId="625BC4F6" w14:textId="77777777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Not known</w:t>
            </w:r>
            <w:r>
              <w:rPr>
                <w:rFonts w:ascii="Trebuchet MS" w:hAnsi="Trebuchet MS" w:cs="Arial"/>
              </w:rPr>
              <w:t xml:space="preserve"> (997)</w:t>
            </w:r>
          </w:p>
          <w:p w14:paraId="32C14366" w14:textId="35BB0280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3B4363DE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4849" w:type="dxa"/>
          </w:tcPr>
          <w:p w14:paraId="2992ED34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35AFDE3" w14:textId="295B2B25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Any other ethnic background</w:t>
            </w:r>
            <w:r>
              <w:rPr>
                <w:rFonts w:ascii="Trebuchet MS" w:hAnsi="Trebuchet MS" w:cs="Arial"/>
              </w:rPr>
              <w:t xml:space="preserve"> (899)</w:t>
            </w:r>
          </w:p>
          <w:p w14:paraId="74CAB6D1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</w:tcPr>
          <w:p w14:paraId="1FD46976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  <w:tr w:rsidR="002D6132" w:rsidRPr="00CB62D9" w14:paraId="50826B9F" w14:textId="77777777" w:rsidTr="005513F4">
        <w:trPr>
          <w:gridAfter w:val="2"/>
          <w:wAfter w:w="5454" w:type="dxa"/>
        </w:trPr>
        <w:tc>
          <w:tcPr>
            <w:tcW w:w="4636" w:type="dxa"/>
          </w:tcPr>
          <w:p w14:paraId="4FA7097D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192E342" w14:textId="3E8A0322" w:rsidR="002D6132" w:rsidRDefault="002D6132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Prefer not to say</w:t>
            </w:r>
            <w:r>
              <w:rPr>
                <w:rFonts w:ascii="Trebuchet MS" w:hAnsi="Trebuchet MS" w:cs="Arial"/>
              </w:rPr>
              <w:t xml:space="preserve"> (998)</w:t>
            </w:r>
          </w:p>
          <w:p w14:paraId="1B2525FB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75" w:type="dxa"/>
          </w:tcPr>
          <w:p w14:paraId="7B2EE133" w14:textId="77777777" w:rsidR="002D6132" w:rsidRPr="00CB62D9" w:rsidRDefault="002D6132" w:rsidP="005513F4">
            <w:pPr>
              <w:rPr>
                <w:rFonts w:ascii="Trebuchet MS" w:hAnsi="Trebuchet MS" w:cs="Arial"/>
              </w:rPr>
            </w:pPr>
          </w:p>
        </w:tc>
      </w:tr>
    </w:tbl>
    <w:p w14:paraId="422B9E0D" w14:textId="297F0A12" w:rsidR="002D6132" w:rsidRDefault="002D6132" w:rsidP="007A46E6">
      <w:pPr>
        <w:rPr>
          <w:rFonts w:ascii="Trebuchet MS" w:hAnsi="Trebuchet MS" w:cs="Arial"/>
          <w:b/>
        </w:rPr>
      </w:pPr>
    </w:p>
    <w:p w14:paraId="09B20F70" w14:textId="0F06E653" w:rsidR="00D10CD4" w:rsidRDefault="00D10CD4" w:rsidP="007A46E6">
      <w:pPr>
        <w:rPr>
          <w:rFonts w:ascii="Trebuchet MS" w:hAnsi="Trebuchet MS" w:cs="Arial"/>
          <w:b/>
        </w:rPr>
      </w:pPr>
    </w:p>
    <w:p w14:paraId="16BEBF31" w14:textId="2EB987C1" w:rsidR="00D10CD4" w:rsidRDefault="00D10CD4" w:rsidP="007A46E6">
      <w:pPr>
        <w:rPr>
          <w:rFonts w:ascii="Trebuchet MS" w:hAnsi="Trebuchet MS" w:cs="Arial"/>
          <w:b/>
        </w:rPr>
      </w:pPr>
    </w:p>
    <w:p w14:paraId="1E99BF7F" w14:textId="0B543073" w:rsidR="00D10CD4" w:rsidRDefault="00D10CD4" w:rsidP="007A46E6">
      <w:pPr>
        <w:rPr>
          <w:rFonts w:ascii="Trebuchet MS" w:hAnsi="Trebuchet MS" w:cs="Arial"/>
          <w:b/>
        </w:rPr>
      </w:pPr>
    </w:p>
    <w:p w14:paraId="37D35FEE" w14:textId="4313F11F" w:rsidR="00D10CD4" w:rsidRDefault="00D10CD4" w:rsidP="007A46E6">
      <w:pPr>
        <w:rPr>
          <w:rFonts w:ascii="Trebuchet MS" w:hAnsi="Trebuchet MS" w:cs="Arial"/>
          <w:b/>
        </w:rPr>
      </w:pPr>
    </w:p>
    <w:p w14:paraId="6F160CEC" w14:textId="3BFAB1B2" w:rsidR="00D10CD4" w:rsidRDefault="00D10CD4" w:rsidP="007A46E6">
      <w:pPr>
        <w:rPr>
          <w:rFonts w:ascii="Trebuchet MS" w:hAnsi="Trebuchet MS" w:cs="Arial"/>
          <w:b/>
        </w:rPr>
      </w:pPr>
    </w:p>
    <w:p w14:paraId="1B7FCC2A" w14:textId="10C81A36" w:rsidR="00D10CD4" w:rsidRDefault="00D10CD4" w:rsidP="007A46E6">
      <w:pPr>
        <w:rPr>
          <w:rFonts w:ascii="Trebuchet MS" w:hAnsi="Trebuchet MS" w:cs="Arial"/>
          <w:b/>
        </w:rPr>
      </w:pPr>
    </w:p>
    <w:p w14:paraId="67A250DF" w14:textId="5905713F" w:rsidR="00D10CD4" w:rsidRDefault="00D10CD4" w:rsidP="007A46E6">
      <w:pPr>
        <w:rPr>
          <w:rFonts w:ascii="Trebuchet MS" w:hAnsi="Trebuchet MS" w:cs="Arial"/>
          <w:b/>
        </w:rPr>
      </w:pPr>
    </w:p>
    <w:p w14:paraId="40D66FDA" w14:textId="7D8DE299" w:rsidR="00D10CD4" w:rsidRDefault="00D10CD4" w:rsidP="007A46E6">
      <w:pPr>
        <w:rPr>
          <w:rFonts w:ascii="Trebuchet MS" w:hAnsi="Trebuchet MS" w:cs="Arial"/>
          <w:b/>
        </w:rPr>
      </w:pPr>
    </w:p>
    <w:p w14:paraId="473AF0B5" w14:textId="3B312399" w:rsidR="00D10CD4" w:rsidRDefault="00D10CD4" w:rsidP="007A46E6">
      <w:pPr>
        <w:rPr>
          <w:rFonts w:ascii="Trebuchet MS" w:hAnsi="Trebuchet MS" w:cs="Arial"/>
          <w:b/>
        </w:rPr>
      </w:pPr>
    </w:p>
    <w:p w14:paraId="672F883C" w14:textId="258A55F7" w:rsidR="00D10CD4" w:rsidRDefault="00D10CD4" w:rsidP="007A46E6">
      <w:pPr>
        <w:rPr>
          <w:rFonts w:ascii="Trebuchet MS" w:hAnsi="Trebuchet MS" w:cs="Arial"/>
          <w:b/>
        </w:rPr>
      </w:pPr>
    </w:p>
    <w:p w14:paraId="4710BB59" w14:textId="67F01E45" w:rsidR="00D10CD4" w:rsidRDefault="00D10CD4" w:rsidP="007A46E6">
      <w:pPr>
        <w:rPr>
          <w:rFonts w:ascii="Trebuchet MS" w:hAnsi="Trebuchet MS" w:cs="Arial"/>
          <w:b/>
        </w:rPr>
      </w:pPr>
    </w:p>
    <w:p w14:paraId="01C62E36" w14:textId="2AE78BBC" w:rsidR="00D10CD4" w:rsidRDefault="00D10CD4" w:rsidP="007A46E6">
      <w:pPr>
        <w:rPr>
          <w:rFonts w:ascii="Trebuchet MS" w:hAnsi="Trebuchet MS" w:cs="Arial"/>
          <w:b/>
        </w:rPr>
      </w:pPr>
    </w:p>
    <w:p w14:paraId="0FE87508" w14:textId="63DE7431" w:rsidR="00D10CD4" w:rsidRDefault="00D10CD4" w:rsidP="007A46E6">
      <w:pPr>
        <w:rPr>
          <w:rFonts w:ascii="Trebuchet MS" w:hAnsi="Trebuchet MS" w:cs="Arial"/>
          <w:b/>
        </w:rPr>
      </w:pPr>
    </w:p>
    <w:p w14:paraId="681C7628" w14:textId="26EDCE20" w:rsidR="00D10CD4" w:rsidRDefault="00D10CD4" w:rsidP="007A46E6">
      <w:pPr>
        <w:rPr>
          <w:rFonts w:ascii="Trebuchet MS" w:hAnsi="Trebuchet MS" w:cs="Arial"/>
          <w:b/>
        </w:rPr>
      </w:pPr>
    </w:p>
    <w:p w14:paraId="0C096331" w14:textId="77777777" w:rsidR="00D10CD4" w:rsidRDefault="00D10CD4" w:rsidP="007A46E6">
      <w:pPr>
        <w:rPr>
          <w:rFonts w:ascii="Trebuchet MS" w:hAnsi="Trebuchet MS" w:cs="Arial"/>
          <w:b/>
        </w:rPr>
      </w:pPr>
    </w:p>
    <w:tbl>
      <w:tblPr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7"/>
        <w:gridCol w:w="560"/>
        <w:gridCol w:w="2685"/>
        <w:gridCol w:w="8"/>
        <w:gridCol w:w="567"/>
        <w:gridCol w:w="2977"/>
        <w:gridCol w:w="605"/>
      </w:tblGrid>
      <w:tr w:rsidR="000D1319" w:rsidRPr="00775E53" w14:paraId="146686D3" w14:textId="77777777" w:rsidTr="005513F4">
        <w:trPr>
          <w:trHeight w:val="390"/>
        </w:trPr>
        <w:tc>
          <w:tcPr>
            <w:tcW w:w="10665" w:type="dxa"/>
            <w:gridSpan w:val="8"/>
          </w:tcPr>
          <w:p w14:paraId="721B04EF" w14:textId="77777777" w:rsidR="000D1319" w:rsidRPr="00CB62D9" w:rsidRDefault="000D1319" w:rsidP="005513F4">
            <w:pPr>
              <w:rPr>
                <w:rFonts w:ascii="Trebuchet MS" w:hAnsi="Trebuchet MS" w:cs="Arial"/>
                <w:b/>
                <w:sz w:val="16"/>
                <w:szCs w:val="16"/>
              </w:rPr>
            </w:pPr>
          </w:p>
          <w:p w14:paraId="11992EB3" w14:textId="77777777" w:rsidR="000D1319" w:rsidRDefault="000D1319" w:rsidP="005513F4">
            <w:pPr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DISABILITY:</w:t>
            </w:r>
            <w:r w:rsidRPr="009E31AA">
              <w:rPr>
                <w:rFonts w:ascii="Trebuchet MS" w:hAnsi="Trebuchet MS" w:cs="Arial"/>
                <w:b/>
              </w:rPr>
              <w:t xml:space="preserve"> </w:t>
            </w:r>
          </w:p>
          <w:p w14:paraId="348F8C45" w14:textId="77777777" w:rsidR="000D1319" w:rsidRDefault="000D1319" w:rsidP="005513F4">
            <w:pPr>
              <w:rPr>
                <w:rFonts w:ascii="Trebuchet MS" w:hAnsi="Trebuchet MS" w:cs="Arial"/>
                <w:b/>
              </w:rPr>
            </w:pPr>
            <w:r w:rsidRPr="00775E53">
              <w:rPr>
                <w:rFonts w:ascii="Trebuchet MS" w:hAnsi="Trebuchet MS" w:cs="Arial"/>
                <w:b/>
              </w:rPr>
              <w:t>Do you have an impairment, health condition or learning difference that has substantial and long-term impact on your ability to carry out normal day-to-day activities?</w:t>
            </w:r>
            <w:r>
              <w:t xml:space="preserve"> </w:t>
            </w:r>
            <w:r>
              <w:rPr>
                <w:rFonts w:ascii="Trebuchet MS" w:hAnsi="Trebuchet MS" w:cs="Arial"/>
                <w:b/>
              </w:rPr>
              <w:t>(please tick below)</w:t>
            </w:r>
            <w:r w:rsidRPr="009E31AA">
              <w:rPr>
                <w:rFonts w:ascii="Trebuchet MS" w:hAnsi="Trebuchet MS" w:cs="Arial"/>
                <w:b/>
              </w:rPr>
              <w:t>:</w:t>
            </w:r>
          </w:p>
          <w:p w14:paraId="3CA155D4" w14:textId="6EAE6CC4" w:rsidR="000D1319" w:rsidRPr="00775E53" w:rsidRDefault="000D1319" w:rsidP="005513F4"/>
        </w:tc>
      </w:tr>
      <w:tr w:rsidR="000D1319" w:rsidRPr="00CB62D9" w14:paraId="0A8EA983" w14:textId="77777777" w:rsidTr="00D10CD4">
        <w:tc>
          <w:tcPr>
            <w:tcW w:w="3256" w:type="dxa"/>
          </w:tcPr>
          <w:p w14:paraId="175CAB7D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3C4F1A34" w14:textId="020510A8" w:rsidR="000D1319" w:rsidRDefault="000D1319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No known impairment, health condition or learning difference </w:t>
            </w:r>
            <w:r>
              <w:rPr>
                <w:rFonts w:ascii="Trebuchet MS" w:hAnsi="Trebuchet MS" w:cs="Arial"/>
              </w:rPr>
              <w:t>(95)</w:t>
            </w:r>
          </w:p>
          <w:p w14:paraId="41AD16A8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 xml:space="preserve">              </w:t>
            </w:r>
          </w:p>
        </w:tc>
        <w:tc>
          <w:tcPr>
            <w:tcW w:w="567" w:type="dxa"/>
            <w:gridSpan w:val="2"/>
          </w:tcPr>
          <w:p w14:paraId="284AF5BD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693" w:type="dxa"/>
            <w:gridSpan w:val="2"/>
          </w:tcPr>
          <w:p w14:paraId="7A7B7D45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5EC20ACE" w14:textId="592BA590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Learning difference such as dyslexia, dyspraxia or AD(H)D</w:t>
            </w:r>
            <w:r>
              <w:rPr>
                <w:rFonts w:ascii="Trebuchet MS" w:hAnsi="Trebuchet MS" w:cs="Arial"/>
              </w:rPr>
              <w:t xml:space="preserve"> (51)</w:t>
            </w:r>
          </w:p>
        </w:tc>
        <w:tc>
          <w:tcPr>
            <w:tcW w:w="567" w:type="dxa"/>
          </w:tcPr>
          <w:p w14:paraId="5525750C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19084300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977" w:type="dxa"/>
          </w:tcPr>
          <w:p w14:paraId="019D558C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6CFF1138" w14:textId="0BE780F4" w:rsidR="000D1319" w:rsidRDefault="000D1319" w:rsidP="005513F4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 xml:space="preserve">Physical impairment (a condition that substantially limits one or more basic physical activities such as walking, climbing stairs, lifting or carrying) </w:t>
            </w:r>
            <w:r>
              <w:rPr>
                <w:rFonts w:ascii="Trebuchet MS" w:hAnsi="Trebuchet MS" w:cs="Arial"/>
              </w:rPr>
              <w:t>(56)</w:t>
            </w:r>
          </w:p>
          <w:p w14:paraId="1044705B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</w:tcPr>
          <w:p w14:paraId="2C9712D3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3AB9F23C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</w:tr>
      <w:tr w:rsidR="000D1319" w:rsidRPr="00CB62D9" w14:paraId="291FB249" w14:textId="77777777" w:rsidTr="00D10CD4">
        <w:tc>
          <w:tcPr>
            <w:tcW w:w="3256" w:type="dxa"/>
          </w:tcPr>
          <w:p w14:paraId="5725EDA7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1E09C588" w14:textId="4F645537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Blind or have a visual impairment uncorrected by glasses</w:t>
            </w:r>
            <w:r>
              <w:rPr>
                <w:rFonts w:ascii="Trebuchet MS" w:hAnsi="Trebuchet MS" w:cs="Arial"/>
              </w:rPr>
              <w:t xml:space="preserve"> (58)</w:t>
            </w:r>
            <w:r w:rsidRPr="00CB62D9">
              <w:rPr>
                <w:rFonts w:ascii="Trebuchet MS" w:hAnsi="Trebuchet MS" w:cs="Arial"/>
              </w:rPr>
              <w:t xml:space="preserve">  </w:t>
            </w:r>
          </w:p>
        </w:tc>
        <w:tc>
          <w:tcPr>
            <w:tcW w:w="567" w:type="dxa"/>
            <w:gridSpan w:val="2"/>
          </w:tcPr>
          <w:p w14:paraId="77EBBC0F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99A7A7F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693" w:type="dxa"/>
            <w:gridSpan w:val="2"/>
          </w:tcPr>
          <w:p w14:paraId="265A151B" w14:textId="77777777" w:rsidR="000D1319" w:rsidRDefault="000D1319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 xml:space="preserve">Long-term illness or health condition such as cancer, HIV, diabetes, chronic heart disease, or epilepsy </w:t>
            </w:r>
            <w:r>
              <w:rPr>
                <w:rFonts w:ascii="Trebuchet MS" w:hAnsi="Trebuchet MS" w:cs="Arial"/>
              </w:rPr>
              <w:t>(54)</w:t>
            </w:r>
            <w:r w:rsidRPr="00CB62D9">
              <w:rPr>
                <w:rFonts w:ascii="Trebuchet MS" w:hAnsi="Trebuchet MS" w:cs="Arial"/>
              </w:rPr>
              <w:t xml:space="preserve"> </w:t>
            </w:r>
            <w:r>
              <w:rPr>
                <w:rFonts w:ascii="Trebuchet MS" w:hAnsi="Trebuchet MS" w:cs="Arial"/>
              </w:rPr>
              <w:t xml:space="preserve"> </w:t>
            </w:r>
          </w:p>
          <w:p w14:paraId="68E884C6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67" w:type="dxa"/>
          </w:tcPr>
          <w:p w14:paraId="3B3A8336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4EC87BF1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7C47B7C5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977" w:type="dxa"/>
          </w:tcPr>
          <w:p w14:paraId="45721A69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6661FDFF" w14:textId="08051137" w:rsidR="000D1319" w:rsidRDefault="000D1319" w:rsidP="005513F4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 xml:space="preserve">Social/communication conditions such as a speech and language impairment or an autistic spectrum condition </w:t>
            </w:r>
            <w:r>
              <w:rPr>
                <w:rFonts w:ascii="Trebuchet MS" w:hAnsi="Trebuchet MS" w:cs="Arial"/>
              </w:rPr>
              <w:t>(53)</w:t>
            </w:r>
          </w:p>
          <w:p w14:paraId="5859FC2C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</w:tcPr>
          <w:p w14:paraId="0F2C0A57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279563BB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</w:tr>
      <w:tr w:rsidR="000D1319" w:rsidRPr="00CB62D9" w14:paraId="5E4E404C" w14:textId="77777777" w:rsidTr="00D10CD4">
        <w:tc>
          <w:tcPr>
            <w:tcW w:w="3263" w:type="dxa"/>
            <w:gridSpan w:val="2"/>
          </w:tcPr>
          <w:p w14:paraId="5B0A520C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40075A95" w14:textId="651B153B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Deaf or have a hearing impairment</w:t>
            </w:r>
            <w:r>
              <w:rPr>
                <w:rFonts w:ascii="Trebuchet MS" w:hAnsi="Trebuchet MS" w:cs="Arial"/>
              </w:rPr>
              <w:t xml:space="preserve"> (57)</w:t>
            </w:r>
          </w:p>
        </w:tc>
        <w:tc>
          <w:tcPr>
            <w:tcW w:w="560" w:type="dxa"/>
          </w:tcPr>
          <w:p w14:paraId="752AEB94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685" w:type="dxa"/>
          </w:tcPr>
          <w:p w14:paraId="65139629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0A9C8AB9" w14:textId="35FA797E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>Mental health condition</w:t>
            </w:r>
            <w:r>
              <w:rPr>
                <w:rFonts w:ascii="Trebuchet MS" w:hAnsi="Trebuchet MS" w:cs="Arial"/>
              </w:rPr>
              <w:t xml:space="preserve"> (55)</w:t>
            </w:r>
            <w:r w:rsidRPr="00CB62D9">
              <w:rPr>
                <w:rFonts w:ascii="Trebuchet MS" w:hAnsi="Trebuchet MS" w:cs="Arial"/>
              </w:rPr>
              <w:t xml:space="preserve">                         </w:t>
            </w:r>
          </w:p>
        </w:tc>
        <w:tc>
          <w:tcPr>
            <w:tcW w:w="575" w:type="dxa"/>
            <w:gridSpan w:val="2"/>
          </w:tcPr>
          <w:p w14:paraId="32829BB9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977" w:type="dxa"/>
          </w:tcPr>
          <w:p w14:paraId="02B91DBE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07CDB0A0" w14:textId="77777777" w:rsidR="000D1319" w:rsidRDefault="000D1319" w:rsidP="005513F4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 xml:space="preserve">An impairment, health condition or learning difference not listed above </w:t>
            </w:r>
            <w:r>
              <w:rPr>
                <w:rFonts w:ascii="Trebuchet MS" w:hAnsi="Trebuchet MS" w:cs="Arial"/>
              </w:rPr>
              <w:t>(96)</w:t>
            </w:r>
            <w:r w:rsidRPr="00CB62D9">
              <w:rPr>
                <w:rFonts w:ascii="Trebuchet MS" w:hAnsi="Trebuchet MS" w:cs="Arial"/>
              </w:rPr>
              <w:t xml:space="preserve"> </w:t>
            </w:r>
          </w:p>
          <w:p w14:paraId="579CCABE" w14:textId="12B6BF18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605" w:type="dxa"/>
          </w:tcPr>
          <w:p w14:paraId="351AC041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</w:tr>
      <w:tr w:rsidR="000D1319" w:rsidRPr="00CB62D9" w14:paraId="53FB4077" w14:textId="77777777" w:rsidTr="00D10CD4">
        <w:tc>
          <w:tcPr>
            <w:tcW w:w="3263" w:type="dxa"/>
            <w:gridSpan w:val="2"/>
          </w:tcPr>
          <w:p w14:paraId="62B4938B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73B1D353" w14:textId="77777777" w:rsidR="000D1319" w:rsidRDefault="000D1319" w:rsidP="005513F4">
            <w:pPr>
              <w:rPr>
                <w:rFonts w:ascii="Trebuchet MS" w:hAnsi="Trebuchet MS" w:cs="Arial"/>
              </w:rPr>
            </w:pPr>
            <w:r w:rsidRPr="00775E53">
              <w:rPr>
                <w:rFonts w:ascii="Trebuchet MS" w:hAnsi="Trebuchet MS" w:cs="Arial"/>
              </w:rPr>
              <w:t>Development condition that you have had since childhood which affects motor, cognitive, social and emotional skills, and speech and language</w:t>
            </w:r>
            <w:r>
              <w:rPr>
                <w:rFonts w:ascii="Trebuchet MS" w:hAnsi="Trebuchet MS" w:cs="Arial"/>
              </w:rPr>
              <w:t xml:space="preserve"> (59)</w:t>
            </w:r>
          </w:p>
          <w:p w14:paraId="7B0596C5" w14:textId="448D16D5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560" w:type="dxa"/>
          </w:tcPr>
          <w:p w14:paraId="20760ABD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685" w:type="dxa"/>
          </w:tcPr>
          <w:p w14:paraId="62747EA6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6B86C235" w14:textId="6961A7F0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3237F4">
              <w:rPr>
                <w:rFonts w:ascii="Trebuchet MS" w:hAnsi="Trebuchet MS" w:cs="Arial"/>
              </w:rPr>
              <w:t xml:space="preserve">Mental health condition, challenge or disorder, such as depression, schizophrenia or anxiety </w:t>
            </w:r>
            <w:r>
              <w:rPr>
                <w:rFonts w:ascii="Trebuchet MS" w:hAnsi="Trebuchet MS" w:cs="Arial"/>
              </w:rPr>
              <w:t>(55)</w:t>
            </w:r>
            <w:r w:rsidRPr="00CB62D9">
              <w:rPr>
                <w:rFonts w:ascii="Trebuchet MS" w:hAnsi="Trebuchet MS" w:cs="Arial"/>
              </w:rPr>
              <w:t xml:space="preserve">                                          </w:t>
            </w:r>
          </w:p>
        </w:tc>
        <w:tc>
          <w:tcPr>
            <w:tcW w:w="575" w:type="dxa"/>
            <w:gridSpan w:val="2"/>
          </w:tcPr>
          <w:p w14:paraId="2BD56B62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  <w:tc>
          <w:tcPr>
            <w:tcW w:w="2977" w:type="dxa"/>
          </w:tcPr>
          <w:p w14:paraId="33A5595A" w14:textId="77777777" w:rsidR="000D1319" w:rsidRDefault="000D1319" w:rsidP="005513F4">
            <w:pPr>
              <w:rPr>
                <w:rFonts w:ascii="Trebuchet MS" w:hAnsi="Trebuchet MS" w:cs="Arial"/>
              </w:rPr>
            </w:pPr>
          </w:p>
          <w:p w14:paraId="35855975" w14:textId="78FD9761" w:rsidR="000D1319" w:rsidRPr="00CB62D9" w:rsidRDefault="000D1319" w:rsidP="005513F4">
            <w:pPr>
              <w:rPr>
                <w:rFonts w:ascii="Trebuchet MS" w:hAnsi="Trebuchet MS" w:cs="Arial"/>
              </w:rPr>
            </w:pPr>
            <w:r w:rsidRPr="00CB62D9">
              <w:rPr>
                <w:rFonts w:ascii="Trebuchet MS" w:hAnsi="Trebuchet MS" w:cs="Arial"/>
              </w:rPr>
              <w:t>Prefer not to say</w:t>
            </w:r>
            <w:r>
              <w:rPr>
                <w:rFonts w:ascii="Trebuchet MS" w:hAnsi="Trebuchet MS" w:cs="Arial"/>
              </w:rPr>
              <w:t xml:space="preserve"> (98)</w:t>
            </w:r>
          </w:p>
        </w:tc>
        <w:tc>
          <w:tcPr>
            <w:tcW w:w="605" w:type="dxa"/>
          </w:tcPr>
          <w:p w14:paraId="57C5A296" w14:textId="77777777" w:rsidR="000D1319" w:rsidRPr="00CB62D9" w:rsidRDefault="000D1319" w:rsidP="005513F4">
            <w:pPr>
              <w:rPr>
                <w:rFonts w:ascii="Trebuchet MS" w:hAnsi="Trebuchet MS" w:cs="Arial"/>
              </w:rPr>
            </w:pPr>
          </w:p>
        </w:tc>
      </w:tr>
      <w:tr w:rsidR="000D1319" w:rsidRPr="00CB62D9" w14:paraId="0C6A8CF6" w14:textId="77777777" w:rsidTr="005513F4">
        <w:tc>
          <w:tcPr>
            <w:tcW w:w="10665" w:type="dxa"/>
            <w:gridSpan w:val="8"/>
          </w:tcPr>
          <w:p w14:paraId="5C5B81A4" w14:textId="77777777" w:rsidR="000D1319" w:rsidRDefault="000D1319" w:rsidP="000D1319">
            <w:pPr>
              <w:ind w:left="720"/>
              <w:rPr>
                <w:rFonts w:ascii="Trebuchet MS" w:hAnsi="Trebuchet MS" w:cs="Arial"/>
                <w:b/>
              </w:rPr>
            </w:pPr>
          </w:p>
          <w:p w14:paraId="68E4E540" w14:textId="456C0729" w:rsidR="000D1319" w:rsidRPr="000D1319" w:rsidRDefault="000D1319" w:rsidP="000D1319">
            <w:pPr>
              <w:pStyle w:val="ListParagraph"/>
              <w:numPr>
                <w:ilvl w:val="0"/>
                <w:numId w:val="55"/>
              </w:numPr>
              <w:ind w:left="447" w:hanging="425"/>
              <w:rPr>
                <w:rFonts w:ascii="Trebuchet MS" w:hAnsi="Trebuchet MS" w:cs="Arial"/>
              </w:rPr>
            </w:pPr>
            <w:r w:rsidRPr="000D1319">
              <w:rPr>
                <w:rFonts w:ascii="Trebuchet MS" w:hAnsi="Trebuchet MS" w:cs="Arial"/>
                <w:b/>
              </w:rPr>
              <w:t xml:space="preserve">Any disclosure of a disability will only be used to ensure we make any reasonable adjustments that would support you in your application and will only be referred to if invited to interview. </w:t>
            </w:r>
            <w:r w:rsidRPr="000D1319">
              <w:rPr>
                <w:rFonts w:ascii="Trebuchet MS" w:hAnsi="Trebuchet MS" w:cs="Arial"/>
              </w:rPr>
              <w:t xml:space="preserve">If </w:t>
            </w:r>
            <w:r w:rsidRPr="000D1319">
              <w:rPr>
                <w:rFonts w:ascii="Trebuchet MS" w:hAnsi="Trebuchet MS" w:cs="Arial"/>
                <w:b/>
              </w:rPr>
              <w:t>YES</w:t>
            </w:r>
            <w:r w:rsidRPr="000D1319">
              <w:rPr>
                <w:rFonts w:ascii="Trebuchet MS" w:hAnsi="Trebuchet MS" w:cs="Arial"/>
              </w:rPr>
              <w:t xml:space="preserve">, are there any reasonable adjustments which you feel should be made to the recruitment process to assist in your application for this post?  Please describe: </w:t>
            </w:r>
          </w:p>
          <w:p w14:paraId="303BC827" w14:textId="77777777" w:rsidR="000D1319" w:rsidRDefault="000D1319" w:rsidP="005513F4">
            <w:pPr>
              <w:ind w:left="340"/>
              <w:rPr>
                <w:rFonts w:ascii="Trebuchet MS" w:hAnsi="Trebuchet MS" w:cs="Arial"/>
              </w:rPr>
            </w:pPr>
          </w:p>
          <w:p w14:paraId="007A5C55" w14:textId="77777777" w:rsidR="000D1319" w:rsidRDefault="000D1319" w:rsidP="005513F4">
            <w:pPr>
              <w:ind w:left="340"/>
              <w:rPr>
                <w:rFonts w:ascii="Trebuchet MS" w:hAnsi="Trebuchet MS" w:cs="Arial"/>
              </w:rPr>
            </w:pPr>
          </w:p>
          <w:p w14:paraId="7134EC63" w14:textId="77777777" w:rsidR="000D1319" w:rsidRDefault="000D1319" w:rsidP="005513F4">
            <w:pPr>
              <w:ind w:left="340"/>
              <w:rPr>
                <w:rFonts w:ascii="Trebuchet MS" w:hAnsi="Trebuchet MS" w:cs="Arial"/>
              </w:rPr>
            </w:pPr>
          </w:p>
          <w:p w14:paraId="165D850F" w14:textId="77777777" w:rsidR="000D1319" w:rsidRDefault="000D1319" w:rsidP="000D1319">
            <w:pPr>
              <w:pStyle w:val="BodyTextIndent"/>
              <w:numPr>
                <w:ilvl w:val="0"/>
                <w:numId w:val="55"/>
              </w:numPr>
              <w:ind w:left="447" w:hanging="425"/>
              <w:jc w:val="left"/>
              <w:rPr>
                <w:rFonts w:ascii="Trebuchet MS" w:hAnsi="Trebuchet MS" w:cs="Arial"/>
                <w:sz w:val="22"/>
                <w:szCs w:val="22"/>
              </w:rPr>
            </w:pPr>
            <w:r w:rsidRPr="000319AF">
              <w:rPr>
                <w:rFonts w:ascii="Trebuchet MS" w:hAnsi="Trebuchet MS" w:cs="Arial"/>
                <w:sz w:val="22"/>
                <w:szCs w:val="22"/>
              </w:rPr>
              <w:t xml:space="preserve">If </w:t>
            </w:r>
            <w:r w:rsidRPr="000319AF">
              <w:rPr>
                <w:rFonts w:ascii="Trebuchet MS" w:hAnsi="Trebuchet MS" w:cs="Arial"/>
                <w:b/>
                <w:sz w:val="22"/>
                <w:szCs w:val="22"/>
              </w:rPr>
              <w:t>YES</w:t>
            </w:r>
            <w:r w:rsidRPr="000319AF">
              <w:rPr>
                <w:rFonts w:ascii="Trebuchet MS" w:hAnsi="Trebuchet MS" w:cs="Arial"/>
                <w:sz w:val="22"/>
                <w:szCs w:val="22"/>
              </w:rPr>
              <w:t xml:space="preserve">, are there any reasonable adjustments which you feel should be made to the post itself which would enable you to carry out the duties successfully?  Please describe: </w:t>
            </w:r>
          </w:p>
          <w:p w14:paraId="1CC64F77" w14:textId="77777777" w:rsidR="000D1319" w:rsidRDefault="000D1319" w:rsidP="005513F4">
            <w:pPr>
              <w:pStyle w:val="BodyTextIndent"/>
              <w:ind w:left="340" w:firstLine="0"/>
              <w:jc w:val="left"/>
              <w:rPr>
                <w:rFonts w:ascii="Trebuchet MS" w:hAnsi="Trebuchet MS" w:cs="Arial"/>
                <w:sz w:val="22"/>
                <w:szCs w:val="22"/>
              </w:rPr>
            </w:pPr>
          </w:p>
          <w:p w14:paraId="7EE358DA" w14:textId="77777777" w:rsidR="000D1319" w:rsidRDefault="000D1319" w:rsidP="005513F4">
            <w:pPr>
              <w:pStyle w:val="BodyTextIndent"/>
              <w:jc w:val="left"/>
              <w:rPr>
                <w:rFonts w:ascii="Trebuchet MS" w:hAnsi="Trebuchet MS" w:cs="Arial"/>
                <w:sz w:val="22"/>
                <w:szCs w:val="22"/>
              </w:rPr>
            </w:pPr>
          </w:p>
          <w:p w14:paraId="72D48E1D" w14:textId="77777777" w:rsidR="000D1319" w:rsidRDefault="000D1319" w:rsidP="005513F4">
            <w:pPr>
              <w:pStyle w:val="BodyTextIndent"/>
              <w:jc w:val="left"/>
              <w:rPr>
                <w:rFonts w:ascii="Trebuchet MS" w:hAnsi="Trebuchet MS" w:cs="Arial"/>
                <w:sz w:val="22"/>
                <w:szCs w:val="22"/>
              </w:rPr>
            </w:pPr>
          </w:p>
          <w:p w14:paraId="5F5CF687" w14:textId="77777777" w:rsidR="000D1319" w:rsidRPr="00CB62D9" w:rsidRDefault="000D1319" w:rsidP="005513F4">
            <w:pPr>
              <w:pStyle w:val="BodyTextIndent"/>
              <w:jc w:val="left"/>
              <w:rPr>
                <w:rFonts w:ascii="Trebuchet MS" w:hAnsi="Trebuchet MS" w:cs="Arial"/>
                <w:sz w:val="18"/>
              </w:rPr>
            </w:pPr>
          </w:p>
        </w:tc>
      </w:tr>
    </w:tbl>
    <w:p w14:paraId="2B3FC887" w14:textId="34A7432A" w:rsidR="000D1319" w:rsidRDefault="000D1319" w:rsidP="000D1319">
      <w:pPr>
        <w:rPr>
          <w:rFonts w:ascii="Trebuchet MS" w:hAnsi="Trebuchet MS" w:cs="Arial"/>
          <w:b/>
        </w:rPr>
      </w:pPr>
    </w:p>
    <w:p w14:paraId="0FC865B2" w14:textId="77777777" w:rsidR="00D10CD4" w:rsidRDefault="00D10CD4" w:rsidP="000D1319">
      <w:pPr>
        <w:rPr>
          <w:rFonts w:ascii="Trebuchet MS" w:hAnsi="Trebuchet MS" w:cs="Arial"/>
          <w:b/>
          <w:szCs w:val="20"/>
        </w:rPr>
      </w:pPr>
    </w:p>
    <w:p w14:paraId="5EF40B25" w14:textId="31086CB9" w:rsidR="000D1319" w:rsidRDefault="000D1319" w:rsidP="000D1319">
      <w:pPr>
        <w:rPr>
          <w:rFonts w:ascii="Trebuchet MS" w:hAnsi="Trebuchet MS" w:cs="Arial"/>
          <w:b/>
          <w:sz w:val="20"/>
          <w:szCs w:val="20"/>
        </w:rPr>
      </w:pPr>
      <w:proofErr w:type="gramStart"/>
      <w:r w:rsidRPr="007A46E6">
        <w:rPr>
          <w:rFonts w:ascii="Trebuchet MS" w:hAnsi="Trebuchet MS" w:cs="Arial"/>
          <w:b/>
          <w:szCs w:val="20"/>
        </w:rPr>
        <w:t>Signed:</w:t>
      </w:r>
      <w:r w:rsidRPr="000D1319">
        <w:rPr>
          <w:rFonts w:ascii="Trebuchet MS" w:hAnsi="Trebuchet MS" w:cs="Arial"/>
          <w:szCs w:val="20"/>
        </w:rPr>
        <w:t>_</w:t>
      </w:r>
      <w:proofErr w:type="gramEnd"/>
      <w:r w:rsidRPr="000D1319">
        <w:rPr>
          <w:rFonts w:ascii="Trebuchet MS" w:hAnsi="Trebuchet MS" w:cs="Arial"/>
          <w:szCs w:val="20"/>
        </w:rPr>
        <w:t>___________________________________</w:t>
      </w:r>
      <w:r w:rsidRPr="007A46E6">
        <w:rPr>
          <w:rFonts w:ascii="Trebuchet MS" w:hAnsi="Trebuchet MS" w:cs="Arial"/>
          <w:b/>
          <w:szCs w:val="20"/>
        </w:rPr>
        <w:t>Date</w:t>
      </w:r>
      <w:r>
        <w:rPr>
          <w:rFonts w:ascii="Trebuchet MS" w:hAnsi="Trebuchet MS" w:cs="Arial"/>
          <w:b/>
          <w:szCs w:val="20"/>
        </w:rPr>
        <w:t>:</w:t>
      </w:r>
      <w:r w:rsidRPr="00CB62D9">
        <w:rPr>
          <w:rFonts w:ascii="Trebuchet MS" w:hAnsi="Trebuchet MS" w:cs="Arial"/>
          <w:b/>
          <w:sz w:val="20"/>
          <w:szCs w:val="20"/>
        </w:rPr>
        <w:t>______________________________________</w:t>
      </w:r>
    </w:p>
    <w:p w14:paraId="0AB9B771" w14:textId="77777777" w:rsidR="000D1319" w:rsidRDefault="000D1319" w:rsidP="007A46E6">
      <w:pPr>
        <w:rPr>
          <w:rFonts w:ascii="Trebuchet MS" w:hAnsi="Trebuchet MS" w:cs="Arial"/>
          <w:b/>
        </w:rPr>
      </w:pPr>
    </w:p>
    <w:p w14:paraId="6E047CE2" w14:textId="77777777" w:rsidR="000D1319" w:rsidRDefault="000D1319" w:rsidP="007A46E6">
      <w:pPr>
        <w:rPr>
          <w:rFonts w:ascii="Trebuchet MS" w:hAnsi="Trebuchet MS" w:cs="Arial"/>
          <w:b/>
        </w:rPr>
      </w:pPr>
    </w:p>
    <w:p w14:paraId="217B6E3F" w14:textId="77777777" w:rsidR="000D1319" w:rsidRDefault="000D1319" w:rsidP="007A46E6">
      <w:pPr>
        <w:rPr>
          <w:rFonts w:ascii="Trebuchet MS" w:hAnsi="Trebuchet MS" w:cs="Arial"/>
          <w:b/>
        </w:rPr>
      </w:pPr>
    </w:p>
    <w:p w14:paraId="38B406EA" w14:textId="77777777" w:rsidR="000D1319" w:rsidRDefault="000D1319" w:rsidP="007A46E6">
      <w:pPr>
        <w:rPr>
          <w:rFonts w:ascii="Trebuchet MS" w:hAnsi="Trebuchet MS" w:cs="Arial"/>
          <w:b/>
        </w:rPr>
      </w:pPr>
    </w:p>
    <w:p w14:paraId="1AE054D4" w14:textId="77777777" w:rsidR="000D1319" w:rsidRDefault="000D1319" w:rsidP="000D1319">
      <w:pPr>
        <w:rPr>
          <w:rFonts w:ascii="Trebuchet MS" w:hAnsi="Trebuchet MS" w:cs="Arial"/>
          <w:b/>
        </w:rPr>
      </w:pPr>
    </w:p>
    <w:p w14:paraId="7614CCB7" w14:textId="2B2311D9" w:rsidR="007A46E6" w:rsidRPr="00471296" w:rsidRDefault="007A46E6" w:rsidP="000D1319">
      <w:pPr>
        <w:rPr>
          <w:rFonts w:ascii="Trebuchet MS" w:hAnsi="Trebuchet MS" w:cs="Arial"/>
          <w:b/>
        </w:rPr>
      </w:pPr>
      <w:r w:rsidRPr="00471296">
        <w:rPr>
          <w:rFonts w:ascii="Trebuchet MS" w:hAnsi="Trebuchet MS" w:cs="Arial"/>
          <w:b/>
        </w:rPr>
        <w:t>NOTE: This page to be retained in HR</w:t>
      </w:r>
      <w:r w:rsidRPr="00471296">
        <w:rPr>
          <w:rFonts w:ascii="Trebuchet MS" w:hAnsi="Trebuchet MS" w:cs="Arial"/>
          <w:b/>
        </w:rPr>
        <w:tab/>
      </w:r>
      <w:r w:rsidRPr="00471296">
        <w:rPr>
          <w:rFonts w:ascii="Trebuchet MS" w:hAnsi="Trebuchet MS" w:cs="Arial"/>
          <w:b/>
        </w:rPr>
        <w:tab/>
      </w:r>
      <w:r w:rsidRPr="00471296">
        <w:rPr>
          <w:rFonts w:ascii="Trebuchet MS" w:hAnsi="Trebuchet MS" w:cs="Arial"/>
          <w:b/>
        </w:rPr>
        <w:tab/>
        <w:t xml:space="preserve">        Candidate Reference: ____________</w:t>
      </w:r>
    </w:p>
    <w:p w14:paraId="69FEFD5B" w14:textId="77777777" w:rsidR="00D2326C" w:rsidRDefault="00D2326C" w:rsidP="007A46E6">
      <w:pPr>
        <w:rPr>
          <w:rFonts w:ascii="Trebuchet MS" w:hAnsi="Trebuchet MS" w:cs="Arial"/>
          <w:b/>
        </w:rPr>
      </w:pPr>
    </w:p>
    <w:p w14:paraId="38415D30" w14:textId="0C4C6658" w:rsidR="007A46E6" w:rsidRPr="00471296" w:rsidRDefault="007A46E6" w:rsidP="007A46E6">
      <w:pPr>
        <w:rPr>
          <w:rFonts w:ascii="Trebuchet MS" w:hAnsi="Trebuchet MS" w:cs="Arial"/>
          <w:b/>
        </w:rPr>
      </w:pPr>
      <w:r w:rsidRPr="00471296">
        <w:rPr>
          <w:rFonts w:ascii="Trebuchet MS" w:hAnsi="Trebuchet MS" w:cs="Arial"/>
          <w:b/>
        </w:rPr>
        <w:lastRenderedPageBreak/>
        <w:t xml:space="preserve">DISABILITY </w:t>
      </w:r>
    </w:p>
    <w:p w14:paraId="3EA0BFAC" w14:textId="77777777" w:rsidR="007A46E6" w:rsidRPr="00471296" w:rsidRDefault="007A46E6" w:rsidP="007A46E6">
      <w:pPr>
        <w:autoSpaceDE w:val="0"/>
        <w:autoSpaceDN w:val="0"/>
        <w:adjustRightInd w:val="0"/>
        <w:rPr>
          <w:rFonts w:ascii="Trebuchet MS" w:hAnsi="Trebuchet MS" w:cs="Arial"/>
        </w:rPr>
      </w:pPr>
    </w:p>
    <w:p w14:paraId="37E5FD08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 xml:space="preserve">Under the Equality Act 2010, a person has a disability 'if they have a physical or mental impairment, and the impairment has a </w:t>
      </w:r>
      <w:r w:rsidRPr="00471296">
        <w:rPr>
          <w:rFonts w:ascii="Trebuchet MS" w:hAnsi="Trebuchet MS" w:cs="Arial"/>
          <w:b/>
          <w:bCs/>
        </w:rPr>
        <w:t xml:space="preserve">substantial </w:t>
      </w:r>
      <w:r w:rsidRPr="00471296">
        <w:rPr>
          <w:rFonts w:ascii="Trebuchet MS" w:hAnsi="Trebuchet MS" w:cs="Arial"/>
        </w:rPr>
        <w:t xml:space="preserve">and </w:t>
      </w:r>
      <w:r w:rsidRPr="00471296">
        <w:rPr>
          <w:rFonts w:ascii="Trebuchet MS" w:hAnsi="Trebuchet MS" w:cs="Arial"/>
          <w:b/>
          <w:bCs/>
        </w:rPr>
        <w:t xml:space="preserve">long-term </w:t>
      </w:r>
      <w:r w:rsidRPr="00471296">
        <w:rPr>
          <w:rFonts w:ascii="Trebuchet MS" w:hAnsi="Trebuchet MS" w:cs="Arial"/>
        </w:rPr>
        <w:t>adverse effect on his or her ability to carry out normal day-to-day activities'.</w:t>
      </w:r>
      <w:r>
        <w:rPr>
          <w:rFonts w:ascii="Trebuchet MS" w:hAnsi="Trebuchet MS" w:cs="Arial"/>
        </w:rPr>
        <w:t xml:space="preserve"> </w:t>
      </w:r>
      <w:r w:rsidRPr="00471296">
        <w:rPr>
          <w:rFonts w:ascii="Trebuchet MS" w:hAnsi="Trebuchet MS" w:cs="Arial"/>
        </w:rPr>
        <w:t>'Substantial' is defined by the Act as 'more than minor or trivial'.</w:t>
      </w:r>
    </w:p>
    <w:p w14:paraId="0D28E3B1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74B3B139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An impairment is considered to have a long-term effect if:</w:t>
      </w:r>
    </w:p>
    <w:p w14:paraId="2CA2D331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• it has lasted for at least 12 months</w:t>
      </w:r>
    </w:p>
    <w:p w14:paraId="7D8CBF76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• it is likely to last for at least 12 months, or</w:t>
      </w:r>
    </w:p>
    <w:p w14:paraId="1B9A08B5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• it is likely to last for the rest of the life of the person</w:t>
      </w:r>
    </w:p>
    <w:p w14:paraId="7F4CBE86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3E36126A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Normal day-to-day activities are not defined in the Act, but in general they are things people do on a regular or daily basis, for example eating, washing, walking, reading, writing or having a conversation.</w:t>
      </w:r>
    </w:p>
    <w:p w14:paraId="3B6D508A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6BB7846A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Only serious visual impairments are covered by the Equality Act 2010. For example, a person whose eyesight can be corrected through the use of prescription lenses is not covered by the Act; neither is an inability to distinguish between red and green.</w:t>
      </w:r>
    </w:p>
    <w:p w14:paraId="7A5FBEE1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462ABEFD" w14:textId="77777777" w:rsidR="007A46E6" w:rsidRPr="00471296" w:rsidRDefault="007A46E6" w:rsidP="007A46E6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r w:rsidRPr="00471296">
        <w:rPr>
          <w:rFonts w:ascii="Trebuchet MS" w:hAnsi="Trebuchet MS" w:cs="Arial"/>
        </w:rPr>
        <w:t>The same logic does not apply to hearing aids. If someone needs to wear a hearing aid, then they are likely to be covered by the Act. However, both hearing and visual impairments have to have a substantial adverse effect on the ability to carry out normal day-to-day activities in order for a person to be covered by the Act.</w:t>
      </w:r>
    </w:p>
    <w:p w14:paraId="70EDD67C" w14:textId="77777777" w:rsidR="007A46E6" w:rsidRDefault="007A46E6" w:rsidP="007A46E6">
      <w:pPr>
        <w:rPr>
          <w:rFonts w:ascii="Trebuchet MS" w:hAnsi="Trebuchet MS" w:cs="Arial"/>
          <w:b/>
          <w:sz w:val="18"/>
          <w:szCs w:val="20"/>
        </w:rPr>
      </w:pPr>
    </w:p>
    <w:p w14:paraId="6F4A466F" w14:textId="77777777" w:rsidR="007A46E6" w:rsidRDefault="007A46E6" w:rsidP="00AB12EE">
      <w:pPr>
        <w:rPr>
          <w:rFonts w:ascii="Trebuchet MS" w:hAnsi="Trebuchet MS" w:cs="Arial"/>
          <w:b/>
        </w:rPr>
      </w:pPr>
    </w:p>
    <w:sectPr w:rsidR="007A46E6" w:rsidSect="009C3CE6">
      <w:pgSz w:w="11906" w:h="16838"/>
      <w:pgMar w:top="851" w:right="851" w:bottom="425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4290B" w14:textId="77777777" w:rsidR="00175B32" w:rsidRDefault="00175B32" w:rsidP="0055643C">
      <w:r>
        <w:separator/>
      </w:r>
    </w:p>
  </w:endnote>
  <w:endnote w:type="continuationSeparator" w:id="0">
    <w:p w14:paraId="6C5793BD" w14:textId="77777777" w:rsidR="00175B32" w:rsidRDefault="00175B32" w:rsidP="0055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D060A" w14:textId="77777777" w:rsidR="00175B32" w:rsidRDefault="00175B32" w:rsidP="0055643C">
      <w:r>
        <w:separator/>
      </w:r>
    </w:p>
  </w:footnote>
  <w:footnote w:type="continuationSeparator" w:id="0">
    <w:p w14:paraId="4A5D6EE5" w14:textId="77777777" w:rsidR="00175B32" w:rsidRDefault="00175B32" w:rsidP="00556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06E4"/>
    <w:multiLevelType w:val="multilevel"/>
    <w:tmpl w:val="3026A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971CF"/>
    <w:multiLevelType w:val="multilevel"/>
    <w:tmpl w:val="BF9C5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A332C"/>
    <w:multiLevelType w:val="hybridMultilevel"/>
    <w:tmpl w:val="956616A0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14C87B15"/>
    <w:multiLevelType w:val="multilevel"/>
    <w:tmpl w:val="5294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E5828"/>
    <w:multiLevelType w:val="hybridMultilevel"/>
    <w:tmpl w:val="1E96DD2C"/>
    <w:lvl w:ilvl="0" w:tplc="F5B48A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01520"/>
    <w:multiLevelType w:val="multilevel"/>
    <w:tmpl w:val="5FC2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CF5E73"/>
    <w:multiLevelType w:val="hybridMultilevel"/>
    <w:tmpl w:val="7ABCEF66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16F61443"/>
    <w:multiLevelType w:val="hybridMultilevel"/>
    <w:tmpl w:val="4DAC4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604E3"/>
    <w:multiLevelType w:val="multilevel"/>
    <w:tmpl w:val="7C789348"/>
    <w:lvl w:ilvl="0">
      <w:start w:val="1"/>
      <w:numFmt w:val="decimal"/>
      <w:pStyle w:val="MRheading1"/>
      <w:lvlText w:val="%1"/>
      <w:lvlJc w:val="left"/>
      <w:pPr>
        <w:tabs>
          <w:tab w:val="num" w:pos="720"/>
        </w:tabs>
        <w:ind w:left="720" w:hanging="720"/>
      </w:pPr>
      <w:rPr>
        <w:u w:val="none"/>
      </w:rPr>
    </w:lvl>
    <w:lvl w:ilvl="1">
      <w:start w:val="1"/>
      <w:numFmt w:val="decimal"/>
      <w:pStyle w:val="MRheading2"/>
      <w:lvlText w:val="%1.%2"/>
      <w:lvlJc w:val="left"/>
      <w:pPr>
        <w:tabs>
          <w:tab w:val="num" w:pos="720"/>
        </w:tabs>
        <w:ind w:left="720" w:hanging="720"/>
      </w:pPr>
      <w:rPr>
        <w:u w:val="none"/>
      </w:rPr>
    </w:lvl>
    <w:lvl w:ilvl="2">
      <w:start w:val="1"/>
      <w:numFmt w:val="decimal"/>
      <w:pStyle w:val="MRheading3"/>
      <w:lvlText w:val="%1.%2.%3"/>
      <w:lvlJc w:val="left"/>
      <w:pPr>
        <w:tabs>
          <w:tab w:val="num" w:pos="1800"/>
        </w:tabs>
        <w:ind w:left="1800" w:hanging="1080"/>
      </w:pPr>
      <w:rPr>
        <w:u w:val="none"/>
      </w:rPr>
    </w:lvl>
    <w:lvl w:ilvl="3">
      <w:start w:val="1"/>
      <w:numFmt w:val="lowerRoman"/>
      <w:pStyle w:val="MRheading4"/>
      <w:lvlText w:val="(%4)"/>
      <w:lvlJc w:val="left"/>
      <w:pPr>
        <w:tabs>
          <w:tab w:val="num" w:pos="2520"/>
        </w:tabs>
        <w:ind w:left="2520" w:hanging="720"/>
      </w:pPr>
      <w:rPr>
        <w:u w:val="none"/>
      </w:rPr>
    </w:lvl>
    <w:lvl w:ilvl="4">
      <w:start w:val="1"/>
      <w:numFmt w:val="upperLetter"/>
      <w:pStyle w:val="MRheading5"/>
      <w:lvlText w:val="(%5)"/>
      <w:lvlJc w:val="left"/>
      <w:pPr>
        <w:tabs>
          <w:tab w:val="num" w:pos="3240"/>
        </w:tabs>
        <w:ind w:left="3240" w:hanging="720"/>
      </w:pPr>
      <w:rPr>
        <w:u w:val="none"/>
      </w:rPr>
    </w:lvl>
    <w:lvl w:ilvl="5">
      <w:start w:val="1"/>
      <w:numFmt w:val="decimal"/>
      <w:pStyle w:val="MRheading6"/>
      <w:lvlText w:val="%6)"/>
      <w:lvlJc w:val="left"/>
      <w:pPr>
        <w:tabs>
          <w:tab w:val="num" w:pos="3960"/>
        </w:tabs>
        <w:ind w:left="3960" w:hanging="720"/>
      </w:pPr>
      <w:rPr>
        <w:rFonts w:ascii="Times New Roman" w:hAnsi="Times New Roman" w:hint="default"/>
        <w:b w:val="0"/>
        <w:i w:val="0"/>
        <w:sz w:val="24"/>
        <w:u w:val="none"/>
      </w:rPr>
    </w:lvl>
    <w:lvl w:ilvl="6">
      <w:start w:val="1"/>
      <w:numFmt w:val="lowerLetter"/>
      <w:pStyle w:val="MRheading7"/>
      <w:lvlText w:val="%7)"/>
      <w:lvlJc w:val="left"/>
      <w:pPr>
        <w:tabs>
          <w:tab w:val="num" w:pos="4680"/>
        </w:tabs>
        <w:ind w:left="4680" w:hanging="720"/>
      </w:pPr>
      <w:rPr>
        <w:rFonts w:ascii="Times New Roman" w:hAnsi="Times New Roman" w:hint="default"/>
        <w:b w:val="0"/>
        <w:i w:val="0"/>
        <w:sz w:val="24"/>
        <w:u w:val="none"/>
      </w:rPr>
    </w:lvl>
    <w:lvl w:ilvl="7">
      <w:start w:val="1"/>
      <w:numFmt w:val="lowerRoman"/>
      <w:pStyle w:val="MRheading8"/>
      <w:lvlText w:val="%8)"/>
      <w:lvlJc w:val="left"/>
      <w:pPr>
        <w:tabs>
          <w:tab w:val="num" w:pos="5400"/>
        </w:tabs>
        <w:ind w:left="5400" w:hanging="720"/>
      </w:pPr>
      <w:rPr>
        <w:rFonts w:ascii="Times New Roman" w:hAnsi="Times New Roman" w:hint="default"/>
        <w:b w:val="0"/>
        <w:i w:val="0"/>
        <w:sz w:val="24"/>
        <w:u w:val="none"/>
      </w:rPr>
    </w:lvl>
    <w:lvl w:ilvl="8">
      <w:start w:val="1"/>
      <w:numFmt w:val="upperLetter"/>
      <w:pStyle w:val="MRheading9"/>
      <w:lvlText w:val="%9)"/>
      <w:lvlJc w:val="left"/>
      <w:pPr>
        <w:tabs>
          <w:tab w:val="num" w:pos="6120"/>
        </w:tabs>
        <w:ind w:left="6120" w:hanging="72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9" w15:restartNumberingAfterBreak="0">
    <w:nsid w:val="21C412B2"/>
    <w:multiLevelType w:val="multilevel"/>
    <w:tmpl w:val="C082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34289"/>
    <w:multiLevelType w:val="hybridMultilevel"/>
    <w:tmpl w:val="BB3473E0"/>
    <w:lvl w:ilvl="0" w:tplc="013A6E3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3594D42"/>
    <w:multiLevelType w:val="hybridMultilevel"/>
    <w:tmpl w:val="3F10AA3C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25A13B3A"/>
    <w:multiLevelType w:val="hybridMultilevel"/>
    <w:tmpl w:val="0D90ADF8"/>
    <w:lvl w:ilvl="0" w:tplc="B734E7E6">
      <w:start w:val="1"/>
      <w:numFmt w:val="bullet"/>
      <w:pStyle w:val="bullet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292100E7"/>
    <w:multiLevelType w:val="multilevel"/>
    <w:tmpl w:val="AAC6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BC498B"/>
    <w:multiLevelType w:val="multilevel"/>
    <w:tmpl w:val="293E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DF037D"/>
    <w:multiLevelType w:val="multilevel"/>
    <w:tmpl w:val="0E22A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214929"/>
    <w:multiLevelType w:val="hybridMultilevel"/>
    <w:tmpl w:val="D3F85F84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E453EB0"/>
    <w:multiLevelType w:val="hybridMultilevel"/>
    <w:tmpl w:val="2E2486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226197"/>
    <w:multiLevelType w:val="hybridMultilevel"/>
    <w:tmpl w:val="50DA1B4C"/>
    <w:lvl w:ilvl="0" w:tplc="04090001">
      <w:start w:val="1"/>
      <w:numFmt w:val="bullet"/>
      <w:lvlText w:val="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41760F"/>
    <w:multiLevelType w:val="hybridMultilevel"/>
    <w:tmpl w:val="E2B6E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5A61"/>
    <w:multiLevelType w:val="hybridMultilevel"/>
    <w:tmpl w:val="83BADEE4"/>
    <w:lvl w:ilvl="0" w:tplc="7D827070">
      <w:start w:val="1"/>
      <w:numFmt w:val="bullet"/>
      <w:pStyle w:val="ListBullet"/>
      <w:lvlText w:val=""/>
      <w:lvlJc w:val="left"/>
      <w:pPr>
        <w:tabs>
          <w:tab w:val="num" w:pos="425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83132F"/>
    <w:multiLevelType w:val="multilevel"/>
    <w:tmpl w:val="63BC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831C3A"/>
    <w:multiLevelType w:val="hybridMultilevel"/>
    <w:tmpl w:val="BD4236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431940"/>
    <w:multiLevelType w:val="hybridMultilevel"/>
    <w:tmpl w:val="B18CCB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807DB1"/>
    <w:multiLevelType w:val="hybridMultilevel"/>
    <w:tmpl w:val="8996DA4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1872647"/>
    <w:multiLevelType w:val="multilevel"/>
    <w:tmpl w:val="468E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4C740E"/>
    <w:multiLevelType w:val="hybridMultilevel"/>
    <w:tmpl w:val="334A1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D542E2"/>
    <w:multiLevelType w:val="hybridMultilevel"/>
    <w:tmpl w:val="30C661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8B3B0C"/>
    <w:multiLevelType w:val="hybridMultilevel"/>
    <w:tmpl w:val="04D0F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BE6B0E"/>
    <w:multiLevelType w:val="hybridMultilevel"/>
    <w:tmpl w:val="5B10EE90"/>
    <w:lvl w:ilvl="0" w:tplc="F5B48A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0F52C5"/>
    <w:multiLevelType w:val="multilevel"/>
    <w:tmpl w:val="18A4B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9B184E"/>
    <w:multiLevelType w:val="multilevel"/>
    <w:tmpl w:val="3308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2F0D05"/>
    <w:multiLevelType w:val="hybridMultilevel"/>
    <w:tmpl w:val="5CD4BB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AC4572"/>
    <w:multiLevelType w:val="hybridMultilevel"/>
    <w:tmpl w:val="A1B06BF6"/>
    <w:lvl w:ilvl="0" w:tplc="BFDE44B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D650F"/>
    <w:multiLevelType w:val="hybridMultilevel"/>
    <w:tmpl w:val="8EEEC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AC3489"/>
    <w:multiLevelType w:val="hybridMultilevel"/>
    <w:tmpl w:val="3F586774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6" w15:restartNumberingAfterBreak="0">
    <w:nsid w:val="6B4A4037"/>
    <w:multiLevelType w:val="hybridMultilevel"/>
    <w:tmpl w:val="3788B1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307DA1"/>
    <w:multiLevelType w:val="hybridMultilevel"/>
    <w:tmpl w:val="9C367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A26B78"/>
    <w:multiLevelType w:val="multilevel"/>
    <w:tmpl w:val="51A6D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 w15:restartNumberingAfterBreak="0">
    <w:nsid w:val="73862404"/>
    <w:multiLevelType w:val="multilevel"/>
    <w:tmpl w:val="EE98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257FE9"/>
    <w:multiLevelType w:val="hybridMultilevel"/>
    <w:tmpl w:val="D1F2C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DE1E8F"/>
    <w:multiLevelType w:val="hybridMultilevel"/>
    <w:tmpl w:val="3940B9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5D4A8F"/>
    <w:multiLevelType w:val="multilevel"/>
    <w:tmpl w:val="18B0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D120F1"/>
    <w:multiLevelType w:val="hybridMultilevel"/>
    <w:tmpl w:val="97669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0652BE"/>
    <w:multiLevelType w:val="hybridMultilevel"/>
    <w:tmpl w:val="1994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E3099"/>
    <w:multiLevelType w:val="hybridMultilevel"/>
    <w:tmpl w:val="8D4E81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F037BF0"/>
    <w:multiLevelType w:val="multilevel"/>
    <w:tmpl w:val="F4C61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5B159C"/>
    <w:multiLevelType w:val="multilevel"/>
    <w:tmpl w:val="8E98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6"/>
  </w:num>
  <w:num w:numId="5">
    <w:abstractNumId w:val="11"/>
  </w:num>
  <w:num w:numId="6">
    <w:abstractNumId w:val="35"/>
  </w:num>
  <w:num w:numId="7">
    <w:abstractNumId w:val="34"/>
  </w:num>
  <w:num w:numId="8">
    <w:abstractNumId w:val="10"/>
  </w:num>
  <w:num w:numId="9">
    <w:abstractNumId w:val="12"/>
  </w:num>
  <w:num w:numId="10">
    <w:abstractNumId w:val="31"/>
  </w:num>
  <w:num w:numId="11">
    <w:abstractNumId w:val="24"/>
  </w:num>
  <w:num w:numId="12">
    <w:abstractNumId w:val="18"/>
  </w:num>
  <w:num w:numId="13">
    <w:abstractNumId w:val="27"/>
  </w:num>
  <w:num w:numId="14">
    <w:abstractNumId w:val="44"/>
  </w:num>
  <w:num w:numId="15">
    <w:abstractNumId w:val="46"/>
  </w:num>
  <w:num w:numId="16">
    <w:abstractNumId w:val="42"/>
  </w:num>
  <w:num w:numId="17">
    <w:abstractNumId w:val="14"/>
  </w:num>
  <w:num w:numId="18">
    <w:abstractNumId w:val="21"/>
  </w:num>
  <w:num w:numId="19">
    <w:abstractNumId w:val="13"/>
  </w:num>
  <w:num w:numId="20">
    <w:abstractNumId w:val="25"/>
  </w:num>
  <w:num w:numId="21">
    <w:abstractNumId w:val="47"/>
  </w:num>
  <w:num w:numId="22">
    <w:abstractNumId w:val="3"/>
  </w:num>
  <w:num w:numId="23">
    <w:abstractNumId w:val="22"/>
  </w:num>
  <w:num w:numId="24">
    <w:abstractNumId w:val="32"/>
  </w:num>
  <w:num w:numId="25">
    <w:abstractNumId w:val="41"/>
  </w:num>
  <w:num w:numId="26">
    <w:abstractNumId w:val="15"/>
  </w:num>
  <w:num w:numId="27">
    <w:abstractNumId w:val="17"/>
  </w:num>
  <w:num w:numId="28">
    <w:abstractNumId w:val="4"/>
  </w:num>
  <w:num w:numId="29">
    <w:abstractNumId w:val="29"/>
  </w:num>
  <w:num w:numId="30">
    <w:abstractNumId w:val="39"/>
  </w:num>
  <w:num w:numId="31">
    <w:abstractNumId w:val="5"/>
  </w:num>
  <w:num w:numId="32">
    <w:abstractNumId w:val="1"/>
  </w:num>
  <w:num w:numId="33">
    <w:abstractNumId w:val="0"/>
  </w:num>
  <w:num w:numId="34">
    <w:abstractNumId w:val="9"/>
  </w:num>
  <w:num w:numId="35">
    <w:abstractNumId w:val="30"/>
  </w:num>
  <w:num w:numId="36">
    <w:abstractNumId w:val="20"/>
  </w:num>
  <w:num w:numId="37">
    <w:abstractNumId w:val="26"/>
  </w:num>
  <w:num w:numId="38">
    <w:abstractNumId w:val="23"/>
  </w:num>
  <w:num w:numId="39">
    <w:abstractNumId w:val="45"/>
  </w:num>
  <w:num w:numId="40">
    <w:abstractNumId w:val="7"/>
  </w:num>
  <w:num w:numId="41">
    <w:abstractNumId w:val="40"/>
  </w:num>
  <w:num w:numId="42">
    <w:abstractNumId w:val="37"/>
  </w:num>
  <w:num w:numId="43">
    <w:abstractNumId w:val="28"/>
  </w:num>
  <w:num w:numId="44">
    <w:abstractNumId w:val="19"/>
  </w:num>
  <w:num w:numId="45">
    <w:abstractNumId w:val="43"/>
  </w:num>
  <w:num w:numId="46">
    <w:abstractNumId w:val="38"/>
  </w:num>
  <w:num w:numId="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3"/>
  </w:num>
  <w:num w:numId="55">
    <w:abstractNumId w:val="36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BA3"/>
    <w:rsid w:val="00006F5F"/>
    <w:rsid w:val="00007DE7"/>
    <w:rsid w:val="000243D3"/>
    <w:rsid w:val="00030E8A"/>
    <w:rsid w:val="000319AF"/>
    <w:rsid w:val="0003510C"/>
    <w:rsid w:val="00035628"/>
    <w:rsid w:val="0004460A"/>
    <w:rsid w:val="00047781"/>
    <w:rsid w:val="00073CFA"/>
    <w:rsid w:val="0007472D"/>
    <w:rsid w:val="00074A28"/>
    <w:rsid w:val="00075A84"/>
    <w:rsid w:val="00076A75"/>
    <w:rsid w:val="00077184"/>
    <w:rsid w:val="00091422"/>
    <w:rsid w:val="00092419"/>
    <w:rsid w:val="00094488"/>
    <w:rsid w:val="000A4BA3"/>
    <w:rsid w:val="000B0227"/>
    <w:rsid w:val="000C1FA0"/>
    <w:rsid w:val="000D1319"/>
    <w:rsid w:val="000E6D91"/>
    <w:rsid w:val="00101B25"/>
    <w:rsid w:val="00114148"/>
    <w:rsid w:val="00115B32"/>
    <w:rsid w:val="00116C55"/>
    <w:rsid w:val="00120C33"/>
    <w:rsid w:val="001275F9"/>
    <w:rsid w:val="001326DA"/>
    <w:rsid w:val="0014543D"/>
    <w:rsid w:val="00146AA4"/>
    <w:rsid w:val="001555F7"/>
    <w:rsid w:val="00161A68"/>
    <w:rsid w:val="00171F6D"/>
    <w:rsid w:val="00175B32"/>
    <w:rsid w:val="001868BC"/>
    <w:rsid w:val="001A1D3D"/>
    <w:rsid w:val="001A7266"/>
    <w:rsid w:val="001C68D1"/>
    <w:rsid w:val="001D6ECB"/>
    <w:rsid w:val="001F21F5"/>
    <w:rsid w:val="001F58E4"/>
    <w:rsid w:val="00210318"/>
    <w:rsid w:val="00214846"/>
    <w:rsid w:val="00220F03"/>
    <w:rsid w:val="00225C73"/>
    <w:rsid w:val="00230632"/>
    <w:rsid w:val="00231D8C"/>
    <w:rsid w:val="002346B7"/>
    <w:rsid w:val="00240DEC"/>
    <w:rsid w:val="002436C2"/>
    <w:rsid w:val="002460E0"/>
    <w:rsid w:val="0025102E"/>
    <w:rsid w:val="0026211B"/>
    <w:rsid w:val="002766DF"/>
    <w:rsid w:val="00291616"/>
    <w:rsid w:val="002942B3"/>
    <w:rsid w:val="002C04D1"/>
    <w:rsid w:val="002C7E74"/>
    <w:rsid w:val="002D6132"/>
    <w:rsid w:val="002E0442"/>
    <w:rsid w:val="002F6E09"/>
    <w:rsid w:val="00301796"/>
    <w:rsid w:val="00305D7E"/>
    <w:rsid w:val="00316D73"/>
    <w:rsid w:val="00321488"/>
    <w:rsid w:val="00321557"/>
    <w:rsid w:val="003237F4"/>
    <w:rsid w:val="003261ED"/>
    <w:rsid w:val="00331C38"/>
    <w:rsid w:val="003374A1"/>
    <w:rsid w:val="00343824"/>
    <w:rsid w:val="00344F6E"/>
    <w:rsid w:val="003601BB"/>
    <w:rsid w:val="0036154E"/>
    <w:rsid w:val="00365253"/>
    <w:rsid w:val="00381D73"/>
    <w:rsid w:val="003A3C23"/>
    <w:rsid w:val="003A5FF3"/>
    <w:rsid w:val="003A77C3"/>
    <w:rsid w:val="003B26F5"/>
    <w:rsid w:val="003B3451"/>
    <w:rsid w:val="003C5A92"/>
    <w:rsid w:val="003D3398"/>
    <w:rsid w:val="003E35A9"/>
    <w:rsid w:val="003E74F3"/>
    <w:rsid w:val="003F2C2B"/>
    <w:rsid w:val="003F3458"/>
    <w:rsid w:val="00405234"/>
    <w:rsid w:val="004061FE"/>
    <w:rsid w:val="00414FB1"/>
    <w:rsid w:val="00422DD5"/>
    <w:rsid w:val="0042492C"/>
    <w:rsid w:val="0042535F"/>
    <w:rsid w:val="00441F81"/>
    <w:rsid w:val="0045541C"/>
    <w:rsid w:val="004622A2"/>
    <w:rsid w:val="00465D15"/>
    <w:rsid w:val="00466083"/>
    <w:rsid w:val="00471296"/>
    <w:rsid w:val="00477A9C"/>
    <w:rsid w:val="004809DE"/>
    <w:rsid w:val="004871EB"/>
    <w:rsid w:val="0049214A"/>
    <w:rsid w:val="00494DBC"/>
    <w:rsid w:val="004A0295"/>
    <w:rsid w:val="004A0496"/>
    <w:rsid w:val="004A2642"/>
    <w:rsid w:val="004A3100"/>
    <w:rsid w:val="004A3927"/>
    <w:rsid w:val="004B0E2E"/>
    <w:rsid w:val="004B1F16"/>
    <w:rsid w:val="004B5B05"/>
    <w:rsid w:val="004B6EB0"/>
    <w:rsid w:val="004E1076"/>
    <w:rsid w:val="00512B38"/>
    <w:rsid w:val="00523BB1"/>
    <w:rsid w:val="00524A57"/>
    <w:rsid w:val="005262AF"/>
    <w:rsid w:val="005264DC"/>
    <w:rsid w:val="00530F86"/>
    <w:rsid w:val="005357C5"/>
    <w:rsid w:val="00536C86"/>
    <w:rsid w:val="00542B81"/>
    <w:rsid w:val="005468B6"/>
    <w:rsid w:val="00546C71"/>
    <w:rsid w:val="00550939"/>
    <w:rsid w:val="0055643C"/>
    <w:rsid w:val="00556C59"/>
    <w:rsid w:val="00557C29"/>
    <w:rsid w:val="00596316"/>
    <w:rsid w:val="00596FAD"/>
    <w:rsid w:val="005A7A57"/>
    <w:rsid w:val="005B0899"/>
    <w:rsid w:val="005B1204"/>
    <w:rsid w:val="005B1ECC"/>
    <w:rsid w:val="005D0FCF"/>
    <w:rsid w:val="005E1CA5"/>
    <w:rsid w:val="005E330F"/>
    <w:rsid w:val="005E377F"/>
    <w:rsid w:val="005F64F1"/>
    <w:rsid w:val="0061040A"/>
    <w:rsid w:val="0062075B"/>
    <w:rsid w:val="006230F6"/>
    <w:rsid w:val="00631E8D"/>
    <w:rsid w:val="00641F24"/>
    <w:rsid w:val="006425FA"/>
    <w:rsid w:val="006518FC"/>
    <w:rsid w:val="00653160"/>
    <w:rsid w:val="0065318A"/>
    <w:rsid w:val="006650D3"/>
    <w:rsid w:val="00674D92"/>
    <w:rsid w:val="0067760E"/>
    <w:rsid w:val="00685640"/>
    <w:rsid w:val="00692843"/>
    <w:rsid w:val="006A5DEF"/>
    <w:rsid w:val="006B21DC"/>
    <w:rsid w:val="006B3563"/>
    <w:rsid w:val="006B3DEB"/>
    <w:rsid w:val="006B65F5"/>
    <w:rsid w:val="006C249B"/>
    <w:rsid w:val="006C73A4"/>
    <w:rsid w:val="006D45A4"/>
    <w:rsid w:val="006F6753"/>
    <w:rsid w:val="00702679"/>
    <w:rsid w:val="00720CA0"/>
    <w:rsid w:val="00731228"/>
    <w:rsid w:val="007335C4"/>
    <w:rsid w:val="0073683F"/>
    <w:rsid w:val="007408E8"/>
    <w:rsid w:val="0075371F"/>
    <w:rsid w:val="00756C77"/>
    <w:rsid w:val="0076459E"/>
    <w:rsid w:val="00775E53"/>
    <w:rsid w:val="00781BF2"/>
    <w:rsid w:val="007A46E6"/>
    <w:rsid w:val="007C1E0C"/>
    <w:rsid w:val="007C1F7A"/>
    <w:rsid w:val="007C2067"/>
    <w:rsid w:val="007C62B6"/>
    <w:rsid w:val="007E064B"/>
    <w:rsid w:val="007E4504"/>
    <w:rsid w:val="007F3C80"/>
    <w:rsid w:val="007F4373"/>
    <w:rsid w:val="007F56A5"/>
    <w:rsid w:val="00814B43"/>
    <w:rsid w:val="008260AC"/>
    <w:rsid w:val="00831F63"/>
    <w:rsid w:val="00837DA6"/>
    <w:rsid w:val="00840DE3"/>
    <w:rsid w:val="00841541"/>
    <w:rsid w:val="00843277"/>
    <w:rsid w:val="00847952"/>
    <w:rsid w:val="0086297F"/>
    <w:rsid w:val="0087373F"/>
    <w:rsid w:val="008832A5"/>
    <w:rsid w:val="0089371D"/>
    <w:rsid w:val="00894489"/>
    <w:rsid w:val="008C032C"/>
    <w:rsid w:val="008C0AF1"/>
    <w:rsid w:val="008C6427"/>
    <w:rsid w:val="008E06D2"/>
    <w:rsid w:val="008F5D4A"/>
    <w:rsid w:val="00903D3B"/>
    <w:rsid w:val="009041DF"/>
    <w:rsid w:val="00911C52"/>
    <w:rsid w:val="0092049D"/>
    <w:rsid w:val="00922842"/>
    <w:rsid w:val="0092490B"/>
    <w:rsid w:val="0093403A"/>
    <w:rsid w:val="00943283"/>
    <w:rsid w:val="009505DC"/>
    <w:rsid w:val="00963535"/>
    <w:rsid w:val="0096727D"/>
    <w:rsid w:val="00972D54"/>
    <w:rsid w:val="009747F8"/>
    <w:rsid w:val="009A1BF4"/>
    <w:rsid w:val="009A2AE1"/>
    <w:rsid w:val="009C3CE6"/>
    <w:rsid w:val="009D3D1E"/>
    <w:rsid w:val="009E07E0"/>
    <w:rsid w:val="009E31AA"/>
    <w:rsid w:val="009E6543"/>
    <w:rsid w:val="009F7017"/>
    <w:rsid w:val="009F785B"/>
    <w:rsid w:val="00A00E0E"/>
    <w:rsid w:val="00A141FD"/>
    <w:rsid w:val="00A32A4D"/>
    <w:rsid w:val="00A339D9"/>
    <w:rsid w:val="00A6174D"/>
    <w:rsid w:val="00A747CA"/>
    <w:rsid w:val="00A902A1"/>
    <w:rsid w:val="00A910FB"/>
    <w:rsid w:val="00A958E5"/>
    <w:rsid w:val="00AA115A"/>
    <w:rsid w:val="00AA3103"/>
    <w:rsid w:val="00AA36F6"/>
    <w:rsid w:val="00AB12EE"/>
    <w:rsid w:val="00AE334E"/>
    <w:rsid w:val="00AE5AD3"/>
    <w:rsid w:val="00AE7A80"/>
    <w:rsid w:val="00AF6B2E"/>
    <w:rsid w:val="00AF70DE"/>
    <w:rsid w:val="00B00E0D"/>
    <w:rsid w:val="00B20E8A"/>
    <w:rsid w:val="00B24774"/>
    <w:rsid w:val="00B2782E"/>
    <w:rsid w:val="00B5206C"/>
    <w:rsid w:val="00B6313F"/>
    <w:rsid w:val="00B66A2D"/>
    <w:rsid w:val="00B8209E"/>
    <w:rsid w:val="00B97284"/>
    <w:rsid w:val="00BA4B06"/>
    <w:rsid w:val="00BB1FAC"/>
    <w:rsid w:val="00BC4E80"/>
    <w:rsid w:val="00BD1916"/>
    <w:rsid w:val="00BD5106"/>
    <w:rsid w:val="00BF0F62"/>
    <w:rsid w:val="00BF2BDF"/>
    <w:rsid w:val="00BF4A47"/>
    <w:rsid w:val="00C00ACC"/>
    <w:rsid w:val="00C16B47"/>
    <w:rsid w:val="00C16EB2"/>
    <w:rsid w:val="00C227EB"/>
    <w:rsid w:val="00C23207"/>
    <w:rsid w:val="00C23911"/>
    <w:rsid w:val="00C25B8A"/>
    <w:rsid w:val="00C2765E"/>
    <w:rsid w:val="00C3765A"/>
    <w:rsid w:val="00C40099"/>
    <w:rsid w:val="00C42C95"/>
    <w:rsid w:val="00C43B81"/>
    <w:rsid w:val="00C56D39"/>
    <w:rsid w:val="00C80581"/>
    <w:rsid w:val="00C81252"/>
    <w:rsid w:val="00C83733"/>
    <w:rsid w:val="00C84A6B"/>
    <w:rsid w:val="00C87D0D"/>
    <w:rsid w:val="00C91959"/>
    <w:rsid w:val="00CA7DBF"/>
    <w:rsid w:val="00CB5C80"/>
    <w:rsid w:val="00CB62D9"/>
    <w:rsid w:val="00CC7378"/>
    <w:rsid w:val="00CD2599"/>
    <w:rsid w:val="00CD33F4"/>
    <w:rsid w:val="00CE26AD"/>
    <w:rsid w:val="00D00DC2"/>
    <w:rsid w:val="00D01118"/>
    <w:rsid w:val="00D10769"/>
    <w:rsid w:val="00D10CD4"/>
    <w:rsid w:val="00D21845"/>
    <w:rsid w:val="00D2326C"/>
    <w:rsid w:val="00D27B02"/>
    <w:rsid w:val="00D36B92"/>
    <w:rsid w:val="00D42854"/>
    <w:rsid w:val="00D65AC4"/>
    <w:rsid w:val="00D721EC"/>
    <w:rsid w:val="00D7306E"/>
    <w:rsid w:val="00D767B0"/>
    <w:rsid w:val="00D8483F"/>
    <w:rsid w:val="00D861D9"/>
    <w:rsid w:val="00D931F7"/>
    <w:rsid w:val="00D936A7"/>
    <w:rsid w:val="00DA4115"/>
    <w:rsid w:val="00DA54B5"/>
    <w:rsid w:val="00DA59EE"/>
    <w:rsid w:val="00DA692F"/>
    <w:rsid w:val="00DB1056"/>
    <w:rsid w:val="00DC05F8"/>
    <w:rsid w:val="00DC093E"/>
    <w:rsid w:val="00DD08F1"/>
    <w:rsid w:val="00DD1061"/>
    <w:rsid w:val="00DD313A"/>
    <w:rsid w:val="00DD5C55"/>
    <w:rsid w:val="00DE4193"/>
    <w:rsid w:val="00E008A7"/>
    <w:rsid w:val="00E024E8"/>
    <w:rsid w:val="00E15AF7"/>
    <w:rsid w:val="00E15AFC"/>
    <w:rsid w:val="00E210F7"/>
    <w:rsid w:val="00E2563A"/>
    <w:rsid w:val="00E27817"/>
    <w:rsid w:val="00E27896"/>
    <w:rsid w:val="00E41B69"/>
    <w:rsid w:val="00E4394B"/>
    <w:rsid w:val="00E45943"/>
    <w:rsid w:val="00E648A6"/>
    <w:rsid w:val="00E658E1"/>
    <w:rsid w:val="00E82DA1"/>
    <w:rsid w:val="00E84796"/>
    <w:rsid w:val="00E96B63"/>
    <w:rsid w:val="00EA6B32"/>
    <w:rsid w:val="00EB3155"/>
    <w:rsid w:val="00EB6308"/>
    <w:rsid w:val="00EC183F"/>
    <w:rsid w:val="00ED3F42"/>
    <w:rsid w:val="00ED58FC"/>
    <w:rsid w:val="00EE1624"/>
    <w:rsid w:val="00EE481D"/>
    <w:rsid w:val="00F037AC"/>
    <w:rsid w:val="00F40825"/>
    <w:rsid w:val="00F603AF"/>
    <w:rsid w:val="00F62546"/>
    <w:rsid w:val="00F64FBC"/>
    <w:rsid w:val="00F6570D"/>
    <w:rsid w:val="00F868EC"/>
    <w:rsid w:val="00FA05D3"/>
    <w:rsid w:val="00FB5F7E"/>
    <w:rsid w:val="00FC401C"/>
    <w:rsid w:val="00FD603D"/>
    <w:rsid w:val="00FD6D52"/>
    <w:rsid w:val="00FE6BF0"/>
    <w:rsid w:val="00FE7B85"/>
    <w:rsid w:val="00FF2640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3C130B8"/>
  <w15:docId w15:val="{BA10A45E-3907-41A3-A518-2DDBF5B5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377F"/>
  </w:style>
  <w:style w:type="paragraph" w:styleId="Heading1">
    <w:name w:val="heading 1"/>
    <w:basedOn w:val="Normal"/>
    <w:next w:val="Normal"/>
    <w:link w:val="Heading1Char"/>
    <w:uiPriority w:val="9"/>
    <w:qFormat/>
    <w:rsid w:val="000A4BA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11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EC18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9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AF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AF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AF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D21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8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564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5643C"/>
  </w:style>
  <w:style w:type="paragraph" w:styleId="Footer">
    <w:name w:val="footer"/>
    <w:basedOn w:val="Normal"/>
    <w:link w:val="FooterChar"/>
    <w:uiPriority w:val="99"/>
    <w:unhideWhenUsed/>
    <w:rsid w:val="005564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43C"/>
  </w:style>
  <w:style w:type="character" w:customStyle="1" w:styleId="Heading1Char">
    <w:name w:val="Heading 1 Char"/>
    <w:basedOn w:val="DefaultParagraphFont"/>
    <w:link w:val="Heading1"/>
    <w:uiPriority w:val="9"/>
    <w:rsid w:val="000A4B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A4BA3"/>
    <w:p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A4BA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A4BA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AA11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AA115A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A115A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A115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101B25"/>
    <w:pPr>
      <w:tabs>
        <w:tab w:val="left" w:pos="660"/>
        <w:tab w:val="left" w:pos="1701"/>
        <w:tab w:val="right" w:leader="dot" w:pos="10336"/>
      </w:tabs>
      <w:spacing w:after="100"/>
      <w:ind w:left="220"/>
    </w:pPr>
  </w:style>
  <w:style w:type="paragraph" w:styleId="BodyTextIndent">
    <w:name w:val="Body Text Indent"/>
    <w:basedOn w:val="Normal"/>
    <w:link w:val="BodyTextIndentChar"/>
    <w:semiHidden/>
    <w:rsid w:val="001A7266"/>
    <w:pPr>
      <w:ind w:left="1418" w:hanging="709"/>
      <w:jc w:val="both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1A7266"/>
    <w:rPr>
      <w:rFonts w:ascii="Arial" w:eastAsia="Times New Roman" w:hAnsi="Arial" w:cs="Times New Roman"/>
      <w:sz w:val="24"/>
      <w:szCs w:val="20"/>
      <w:lang w:eastAsia="en-GB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1A726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1A7266"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D861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861D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861D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861D9"/>
  </w:style>
  <w:style w:type="paragraph" w:styleId="BodyText3">
    <w:name w:val="Body Text 3"/>
    <w:basedOn w:val="Normal"/>
    <w:link w:val="BodyText3Char"/>
    <w:rsid w:val="00D861D9"/>
    <w:pPr>
      <w:spacing w:after="120"/>
    </w:pPr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rsid w:val="00D861D9"/>
    <w:rPr>
      <w:rFonts w:ascii="Times New Roman" w:eastAsia="Times New Roman" w:hAnsi="Times New Roman" w:cs="Times New Roman"/>
      <w:sz w:val="16"/>
      <w:szCs w:val="16"/>
      <w:lang w:eastAsia="en-GB"/>
    </w:rPr>
  </w:style>
  <w:style w:type="paragraph" w:customStyle="1" w:styleId="MRheading1">
    <w:name w:val="M&amp;R heading 1"/>
    <w:basedOn w:val="Normal"/>
    <w:rsid w:val="00D861D9"/>
    <w:pPr>
      <w:keepNext/>
      <w:keepLines/>
      <w:numPr>
        <w:numId w:val="1"/>
      </w:numPr>
      <w:spacing w:before="240" w:line="360" w:lineRule="auto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MRheading2">
    <w:name w:val="M&amp;R heading 2"/>
    <w:basedOn w:val="Normal"/>
    <w:rsid w:val="00D861D9"/>
    <w:pPr>
      <w:numPr>
        <w:ilvl w:val="1"/>
        <w:numId w:val="1"/>
      </w:numPr>
      <w:spacing w:before="240" w:line="36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3">
    <w:name w:val="M&amp;R heading 3"/>
    <w:basedOn w:val="Normal"/>
    <w:rsid w:val="00D861D9"/>
    <w:pPr>
      <w:numPr>
        <w:ilvl w:val="2"/>
        <w:numId w:val="1"/>
      </w:numPr>
      <w:spacing w:before="240" w:line="36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4">
    <w:name w:val="M&amp;R heading 4"/>
    <w:basedOn w:val="Normal"/>
    <w:rsid w:val="00D861D9"/>
    <w:pPr>
      <w:numPr>
        <w:ilvl w:val="3"/>
        <w:numId w:val="1"/>
      </w:numPr>
      <w:spacing w:before="240" w:line="36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5">
    <w:name w:val="M&amp;R heading 5"/>
    <w:basedOn w:val="Normal"/>
    <w:rsid w:val="00D861D9"/>
    <w:pPr>
      <w:numPr>
        <w:ilvl w:val="4"/>
        <w:numId w:val="1"/>
      </w:numPr>
      <w:spacing w:before="240" w:line="360" w:lineRule="auto"/>
      <w:jc w:val="both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6">
    <w:name w:val="M&amp;R heading 6"/>
    <w:basedOn w:val="Normal"/>
    <w:rsid w:val="00D861D9"/>
    <w:pPr>
      <w:numPr>
        <w:ilvl w:val="5"/>
        <w:numId w:val="1"/>
      </w:numPr>
      <w:spacing w:before="240" w:line="360" w:lineRule="auto"/>
      <w:jc w:val="both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7">
    <w:name w:val="M&amp;R heading 7"/>
    <w:basedOn w:val="Normal"/>
    <w:rsid w:val="00D861D9"/>
    <w:pPr>
      <w:numPr>
        <w:ilvl w:val="6"/>
        <w:numId w:val="1"/>
      </w:numPr>
      <w:spacing w:before="240" w:line="36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8">
    <w:name w:val="M&amp;R heading 8"/>
    <w:basedOn w:val="Normal"/>
    <w:rsid w:val="00D861D9"/>
    <w:pPr>
      <w:numPr>
        <w:ilvl w:val="7"/>
        <w:numId w:val="1"/>
      </w:numPr>
      <w:spacing w:before="240" w:line="36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MRheading9">
    <w:name w:val="M&amp;R heading 9"/>
    <w:basedOn w:val="Normal"/>
    <w:rsid w:val="00D861D9"/>
    <w:pPr>
      <w:numPr>
        <w:ilvl w:val="8"/>
        <w:numId w:val="1"/>
      </w:numPr>
      <w:spacing w:before="240" w:line="36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D861D9"/>
  </w:style>
  <w:style w:type="character" w:styleId="SubtleEmphasis">
    <w:name w:val="Subtle Emphasis"/>
    <w:basedOn w:val="DefaultParagraphFont"/>
    <w:uiPriority w:val="19"/>
    <w:qFormat/>
    <w:rsid w:val="00171F6D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9E6543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EC18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aption">
    <w:name w:val="caption"/>
    <w:basedOn w:val="Normal"/>
    <w:next w:val="Normal"/>
    <w:qFormat/>
    <w:rsid w:val="00EC183F"/>
    <w:rPr>
      <w:rFonts w:ascii="Palatino" w:eastAsia="Times New Roman" w:hAnsi="Palatino" w:cs="Times New Roman"/>
      <w:b/>
      <w:sz w:val="20"/>
      <w:szCs w:val="20"/>
      <w:lang w:eastAsia="en-GB"/>
    </w:rPr>
  </w:style>
  <w:style w:type="paragraph" w:styleId="DocumentMap">
    <w:name w:val="Document Map"/>
    <w:basedOn w:val="Normal"/>
    <w:link w:val="DocumentMapChar"/>
    <w:rsid w:val="00EC183F"/>
    <w:pPr>
      <w:shd w:val="clear" w:color="auto" w:fill="000080"/>
    </w:pPr>
    <w:rPr>
      <w:rFonts w:ascii="Tahoma" w:eastAsia="Times New Roman" w:hAnsi="Tahoma" w:cs="Times New Roman"/>
      <w:sz w:val="20"/>
      <w:szCs w:val="20"/>
      <w:lang w:eastAsia="en-GB"/>
    </w:rPr>
  </w:style>
  <w:style w:type="character" w:customStyle="1" w:styleId="DocumentMapChar">
    <w:name w:val="Document Map Char"/>
    <w:basedOn w:val="DefaultParagraphFont"/>
    <w:link w:val="DocumentMap"/>
    <w:rsid w:val="00EC183F"/>
    <w:rPr>
      <w:rFonts w:ascii="Tahoma" w:eastAsia="Times New Roman" w:hAnsi="Tahoma" w:cs="Times New Roman"/>
      <w:sz w:val="20"/>
      <w:szCs w:val="20"/>
      <w:shd w:val="clear" w:color="auto" w:fill="000080"/>
      <w:lang w:eastAsia="en-GB"/>
    </w:rPr>
  </w:style>
  <w:style w:type="character" w:customStyle="1" w:styleId="Letterhead">
    <w:name w:val="Letterhead"/>
    <w:basedOn w:val="DefaultParagraphFont"/>
    <w:rsid w:val="00E15AFC"/>
  </w:style>
  <w:style w:type="character" w:customStyle="1" w:styleId="Heading5Char">
    <w:name w:val="Heading 5 Char"/>
    <w:basedOn w:val="DefaultParagraphFont"/>
    <w:link w:val="Heading5"/>
    <w:uiPriority w:val="9"/>
    <w:semiHidden/>
    <w:rsid w:val="00E15AF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AF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A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bulletlist">
    <w:name w:val="bullet list"/>
    <w:basedOn w:val="Normal"/>
    <w:autoRedefine/>
    <w:rsid w:val="00E15AFC"/>
    <w:pPr>
      <w:numPr>
        <w:numId w:val="9"/>
      </w:numPr>
      <w:ind w:hanging="247"/>
    </w:pPr>
    <w:rPr>
      <w:rFonts w:ascii="Arial" w:eastAsia="Times New Roman" w:hAnsi="Arial" w:cs="Arial"/>
    </w:rPr>
  </w:style>
  <w:style w:type="character" w:customStyle="1" w:styleId="MultiPage">
    <w:name w:val="Multi Page"/>
    <w:basedOn w:val="DefaultParagraphFont"/>
    <w:rsid w:val="00E15AFC"/>
  </w:style>
  <w:style w:type="character" w:customStyle="1" w:styleId="Heading4Char">
    <w:name w:val="Heading 4 Char"/>
    <w:basedOn w:val="DefaultParagraphFont"/>
    <w:link w:val="Heading4"/>
    <w:uiPriority w:val="9"/>
    <w:semiHidden/>
    <w:rsid w:val="00C9195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C9195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91959"/>
  </w:style>
  <w:style w:type="paragraph" w:customStyle="1" w:styleId="body">
    <w:name w:val="body"/>
    <w:basedOn w:val="Normal"/>
    <w:rsid w:val="00C91959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C9195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" w:eastAsia="Times New Roman" w:hAnsi="Arial" w:cs="Times New Roman"/>
      <w:b/>
      <w:sz w:val="24"/>
      <w:szCs w:val="20"/>
      <w:lang w:eastAsia="en-GB"/>
    </w:rPr>
  </w:style>
  <w:style w:type="character" w:customStyle="1" w:styleId="SubtitleChar">
    <w:name w:val="Subtitle Char"/>
    <w:basedOn w:val="DefaultParagraphFont"/>
    <w:link w:val="Subtitle"/>
    <w:rsid w:val="00C91959"/>
    <w:rPr>
      <w:rFonts w:ascii="Arial" w:eastAsia="Times New Roman" w:hAnsi="Arial" w:cs="Times New Roman"/>
      <w:b/>
      <w:sz w:val="24"/>
      <w:szCs w:val="20"/>
      <w:lang w:eastAsia="en-GB"/>
    </w:rPr>
  </w:style>
  <w:style w:type="paragraph" w:styleId="ListBullet">
    <w:name w:val="List Bullet"/>
    <w:basedOn w:val="Normal"/>
    <w:link w:val="ListBulletChar"/>
    <w:rsid w:val="00C91959"/>
    <w:pPr>
      <w:numPr>
        <w:numId w:val="36"/>
      </w:numPr>
      <w:spacing w:after="200" w:line="276" w:lineRule="auto"/>
      <w:ind w:left="425" w:hanging="425"/>
    </w:pPr>
    <w:rPr>
      <w:rFonts w:ascii="Arial" w:eastAsia="Calibri" w:hAnsi="Arial" w:cs="Times New Roman"/>
      <w:sz w:val="24"/>
      <w:lang w:val="en-US"/>
    </w:rPr>
  </w:style>
  <w:style w:type="character" w:customStyle="1" w:styleId="ListBulletChar">
    <w:name w:val="List Bullet Char"/>
    <w:basedOn w:val="DefaultParagraphFont"/>
    <w:link w:val="ListBullet"/>
    <w:rsid w:val="00C91959"/>
    <w:rPr>
      <w:rFonts w:ascii="Arial" w:eastAsia="Calibri" w:hAnsi="Arial" w:cs="Times New Roman"/>
      <w:sz w:val="24"/>
      <w:lang w:val="en-US"/>
    </w:rPr>
  </w:style>
  <w:style w:type="paragraph" w:customStyle="1" w:styleId="Exampletext">
    <w:name w:val="Example text"/>
    <w:basedOn w:val="Normal"/>
    <w:link w:val="ExampletextChar"/>
    <w:autoRedefine/>
    <w:rsid w:val="00C91959"/>
    <w:pPr>
      <w:pBdr>
        <w:top w:val="single" w:sz="6" w:space="8" w:color="009EE0"/>
        <w:left w:val="single" w:sz="6" w:space="12" w:color="009EE0"/>
        <w:bottom w:val="single" w:sz="6" w:space="8" w:color="009EE0"/>
        <w:right w:val="single" w:sz="6" w:space="12" w:color="009EE0"/>
      </w:pBdr>
      <w:spacing w:after="200" w:line="276" w:lineRule="auto"/>
      <w:ind w:left="284" w:right="284"/>
    </w:pPr>
    <w:rPr>
      <w:rFonts w:ascii="Arial" w:eastAsia="Calibri" w:hAnsi="Arial" w:cs="Times New Roman"/>
      <w:lang w:eastAsia="en-GB"/>
    </w:rPr>
  </w:style>
  <w:style w:type="character" w:customStyle="1" w:styleId="ExampletextChar">
    <w:name w:val="Example text Char"/>
    <w:basedOn w:val="DefaultParagraphFont"/>
    <w:link w:val="Exampletext"/>
    <w:rsid w:val="00C91959"/>
    <w:rPr>
      <w:rFonts w:ascii="Arial" w:eastAsia="Calibri" w:hAnsi="Arial" w:cs="Times New Roman"/>
      <w:lang w:eastAsia="en-GB"/>
    </w:rPr>
  </w:style>
  <w:style w:type="paragraph" w:customStyle="1" w:styleId="Indentexample">
    <w:name w:val="Indent example"/>
    <w:basedOn w:val="Exampletext"/>
    <w:link w:val="IndentexampleChar"/>
    <w:rsid w:val="00C91959"/>
    <w:pPr>
      <w:ind w:left="709"/>
    </w:pPr>
  </w:style>
  <w:style w:type="character" w:customStyle="1" w:styleId="IndentexampleChar">
    <w:name w:val="Indent example Char"/>
    <w:basedOn w:val="ExampletextChar"/>
    <w:link w:val="Indentexample"/>
    <w:rsid w:val="00C91959"/>
    <w:rPr>
      <w:rFonts w:ascii="Arial" w:eastAsia="Calibri" w:hAnsi="Arial" w:cs="Times New Roman"/>
      <w:lang w:eastAsia="en-GB"/>
    </w:rPr>
  </w:style>
  <w:style w:type="paragraph" w:customStyle="1" w:styleId="QandA">
    <w:name w:val="Q and A"/>
    <w:basedOn w:val="Normal"/>
    <w:link w:val="QandAChar"/>
    <w:rsid w:val="00C91959"/>
    <w:pPr>
      <w:spacing w:after="200" w:line="276" w:lineRule="auto"/>
      <w:ind w:left="425" w:hanging="425"/>
    </w:pPr>
    <w:rPr>
      <w:rFonts w:ascii="Arial" w:eastAsia="Calibri" w:hAnsi="Arial" w:cs="Times New Roman"/>
      <w:sz w:val="24"/>
      <w:lang w:eastAsia="en-GB"/>
    </w:rPr>
  </w:style>
  <w:style w:type="character" w:customStyle="1" w:styleId="QandAChar">
    <w:name w:val="Q and A Char"/>
    <w:basedOn w:val="DefaultParagraphFont"/>
    <w:link w:val="QandA"/>
    <w:rsid w:val="00C91959"/>
    <w:rPr>
      <w:rFonts w:ascii="Arial" w:eastAsia="Calibri" w:hAnsi="Arial" w:cs="Times New Roman"/>
      <w:sz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3B26F5"/>
    <w:rPr>
      <w:rFonts w:ascii="Arial" w:eastAsia="Times New Roman" w:hAnsi="Arial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B26F5"/>
    <w:rPr>
      <w:rFonts w:ascii="Arial" w:eastAsia="Times New Roman" w:hAnsi="Arial" w:cs="Times New Roman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764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45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4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4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459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71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1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ahamcu\Local%20Settings\Temporary%20Internet%20Files\Content.Outlook\30NY6TSO\Policy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D119480AE5AF4EAFEC25DCA32FCC8A" ma:contentTypeVersion="13" ma:contentTypeDescription="Create a new document." ma:contentTypeScope="" ma:versionID="ff1ebd5f2c6a3ae33d19897a20c7040a">
  <xsd:schema xmlns:xsd="http://www.w3.org/2001/XMLSchema" xmlns:xs="http://www.w3.org/2001/XMLSchema" xmlns:p="http://schemas.microsoft.com/office/2006/metadata/properties" xmlns:ns3="c8b3ee80-76e1-4061-a612-ce03535bb556" xmlns:ns4="66d3e594-7d71-40e6-ae7f-607431e42ba7" targetNamespace="http://schemas.microsoft.com/office/2006/metadata/properties" ma:root="true" ma:fieldsID="51c5c06c349cc8cd618ccf0ff7fa8152" ns3:_="" ns4:_="">
    <xsd:import namespace="c8b3ee80-76e1-4061-a612-ce03535bb556"/>
    <xsd:import namespace="66d3e594-7d71-40e6-ae7f-607431e42b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3ee80-76e1-4061-a612-ce03535bb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3e594-7d71-40e6-ae7f-607431e42b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3FDAB-3506-4C7C-933F-60F56C0C68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094FB-CD52-444C-9B2C-953168970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3ee80-76e1-4061-a612-ce03535bb556"/>
    <ds:schemaRef ds:uri="66d3e594-7d71-40e6-ae7f-607431e42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EB811F-6845-44E8-B8EA-E62917F6D33C}">
  <ds:schemaRefs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c8b3ee80-76e1-4061-a612-ce03535bb556"/>
    <ds:schemaRef ds:uri="http://schemas.microsoft.com/office/2006/documentManagement/types"/>
    <ds:schemaRef ds:uri="http://schemas.openxmlformats.org/package/2006/metadata/core-properties"/>
    <ds:schemaRef ds:uri="66d3e594-7d71-40e6-ae7f-607431e42ba7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3F8D076-C8A5-4AE6-AB2E-DE2052BC1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document template</Template>
  <TotalTime>0</TotalTime>
  <Pages>5</Pages>
  <Words>1013</Words>
  <Characters>5779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LCAD</Company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grahamcu</dc:creator>
  <cp:lastModifiedBy>Kate Hannam</cp:lastModifiedBy>
  <cp:revision>2</cp:revision>
  <cp:lastPrinted>2017-02-07T14:44:00Z</cp:lastPrinted>
  <dcterms:created xsi:type="dcterms:W3CDTF">2022-07-08T11:58:00Z</dcterms:created>
  <dcterms:modified xsi:type="dcterms:W3CDTF">2022-07-08T11:58:00Z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0x01010052D119480AE5AF4EAFEC25DCA32FCC8A</vt:lpwstr>
  </property>
</Properties>
</file>