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F0756" w14:textId="7C13DACE" w:rsidR="005A6B33" w:rsidRDefault="005A6B33" w:rsidP="005A6B33">
      <w:pPr>
        <w:spacing w:after="0" w:line="240" w:lineRule="auto"/>
        <w:rPr>
          <w:rFonts w:cs="굴림"/>
          <w:b/>
          <w:bCs/>
          <w:color w:val="000000"/>
          <w:kern w:val="0"/>
          <w:sz w:val="40"/>
          <w:szCs w:val="40"/>
        </w:rPr>
      </w:pPr>
    </w:p>
    <w:p w14:paraId="76B939B1" w14:textId="3F56B4FA" w:rsidR="00DD2CC0" w:rsidRDefault="00FF1EFA" w:rsidP="00F61CCD">
      <w:pPr>
        <w:spacing w:after="0" w:line="240" w:lineRule="auto"/>
        <w:jc w:val="center"/>
        <w:rPr>
          <w:rFonts w:cs="굴림"/>
          <w:b/>
          <w:bCs/>
          <w:color w:val="000000"/>
          <w:kern w:val="0"/>
          <w:sz w:val="40"/>
          <w:szCs w:val="40"/>
        </w:rPr>
      </w:pPr>
      <w:bookmarkStart w:id="0" w:name="_GoBack"/>
      <w:bookmarkEnd w:id="0"/>
      <w:r>
        <w:rPr>
          <w:rFonts w:cs="굴림" w:hint="eastAsia"/>
          <w:b/>
          <w:bCs/>
          <w:color w:val="000000"/>
          <w:kern w:val="0"/>
          <w:sz w:val="40"/>
          <w:szCs w:val="40"/>
        </w:rPr>
        <w:t xml:space="preserve">청년밴드 </w:t>
      </w:r>
      <w:r w:rsidR="00B369DD">
        <w:rPr>
          <w:rFonts w:cs="굴림"/>
          <w:b/>
          <w:bCs/>
          <w:color w:val="000000"/>
          <w:kern w:val="0"/>
          <w:sz w:val="40"/>
          <w:szCs w:val="40"/>
        </w:rPr>
        <w:t>2</w:t>
      </w:r>
      <w:r w:rsidR="00B369DD">
        <w:rPr>
          <w:rFonts w:cs="굴림" w:hint="eastAsia"/>
          <w:b/>
          <w:bCs/>
          <w:color w:val="000000"/>
          <w:kern w:val="0"/>
          <w:sz w:val="40"/>
          <w:szCs w:val="40"/>
        </w:rPr>
        <w:t>기</w:t>
      </w:r>
      <w:r w:rsidR="00D2773D">
        <w:rPr>
          <w:rFonts w:cs="굴림" w:hint="eastAsia"/>
          <w:b/>
          <w:bCs/>
          <w:color w:val="000000"/>
          <w:kern w:val="0"/>
          <w:sz w:val="40"/>
          <w:szCs w:val="40"/>
        </w:rPr>
        <w:t xml:space="preserve"> </w:t>
      </w:r>
      <w:r w:rsidR="00742405" w:rsidRPr="00EF1D27">
        <w:rPr>
          <w:rFonts w:cs="굴림" w:hint="eastAsia"/>
          <w:b/>
          <w:bCs/>
          <w:color w:val="000000"/>
          <w:kern w:val="0"/>
          <w:sz w:val="40"/>
          <w:szCs w:val="40"/>
        </w:rPr>
        <w:t>지원서</w:t>
      </w:r>
    </w:p>
    <w:p w14:paraId="3AE73822" w14:textId="77777777" w:rsidR="000907C5" w:rsidRPr="006451AF" w:rsidRDefault="000907C5" w:rsidP="000907C5">
      <w:pPr>
        <w:spacing w:after="0" w:line="240" w:lineRule="auto"/>
        <w:jc w:val="center"/>
        <w:rPr>
          <w:rFonts w:cs="굴림"/>
          <w:b/>
          <w:bCs/>
          <w:color w:val="000000"/>
          <w:kern w:val="0"/>
          <w:sz w:val="40"/>
          <w:szCs w:val="40"/>
        </w:rPr>
      </w:pPr>
    </w:p>
    <w:p w14:paraId="53613B81" w14:textId="77777777" w:rsidR="00742405" w:rsidRDefault="00742405" w:rsidP="00DF4B91">
      <w:pPr>
        <w:spacing w:after="0" w:line="240" w:lineRule="auto"/>
        <w:jc w:val="center"/>
      </w:pPr>
    </w:p>
    <w:tbl>
      <w:tblPr>
        <w:tblW w:w="19526" w:type="dxa"/>
        <w:tblInd w:w="-7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"/>
        <w:gridCol w:w="406"/>
        <w:gridCol w:w="27"/>
        <w:gridCol w:w="121"/>
        <w:gridCol w:w="3"/>
        <w:gridCol w:w="311"/>
        <w:gridCol w:w="506"/>
        <w:gridCol w:w="126"/>
        <w:gridCol w:w="62"/>
        <w:gridCol w:w="81"/>
        <w:gridCol w:w="75"/>
        <w:gridCol w:w="143"/>
        <w:gridCol w:w="154"/>
        <w:gridCol w:w="6"/>
        <w:gridCol w:w="31"/>
        <w:gridCol w:w="123"/>
        <w:gridCol w:w="70"/>
        <w:gridCol w:w="28"/>
        <w:gridCol w:w="168"/>
        <w:gridCol w:w="275"/>
        <w:gridCol w:w="12"/>
        <w:gridCol w:w="42"/>
        <w:gridCol w:w="164"/>
        <w:gridCol w:w="75"/>
        <w:gridCol w:w="40"/>
        <w:gridCol w:w="103"/>
        <w:gridCol w:w="83"/>
        <w:gridCol w:w="72"/>
        <w:gridCol w:w="63"/>
        <w:gridCol w:w="179"/>
        <w:gridCol w:w="82"/>
        <w:gridCol w:w="206"/>
        <w:gridCol w:w="38"/>
        <w:gridCol w:w="29"/>
        <w:gridCol w:w="151"/>
        <w:gridCol w:w="86"/>
        <w:gridCol w:w="99"/>
        <w:gridCol w:w="33"/>
        <w:gridCol w:w="218"/>
        <w:gridCol w:w="157"/>
        <w:gridCol w:w="78"/>
        <w:gridCol w:w="85"/>
        <w:gridCol w:w="46"/>
        <w:gridCol w:w="57"/>
        <w:gridCol w:w="35"/>
        <w:gridCol w:w="80"/>
        <w:gridCol w:w="151"/>
        <w:gridCol w:w="42"/>
        <w:gridCol w:w="73"/>
        <w:gridCol w:w="45"/>
        <w:gridCol w:w="78"/>
        <w:gridCol w:w="22"/>
        <w:gridCol w:w="63"/>
        <w:gridCol w:w="58"/>
        <w:gridCol w:w="87"/>
        <w:gridCol w:w="40"/>
        <w:gridCol w:w="55"/>
        <w:gridCol w:w="87"/>
        <w:gridCol w:w="159"/>
        <w:gridCol w:w="205"/>
        <w:gridCol w:w="68"/>
        <w:gridCol w:w="69"/>
        <w:gridCol w:w="130"/>
        <w:gridCol w:w="264"/>
        <w:gridCol w:w="2"/>
        <w:gridCol w:w="96"/>
        <w:gridCol w:w="120"/>
        <w:gridCol w:w="40"/>
        <w:gridCol w:w="10"/>
        <w:gridCol w:w="173"/>
        <w:gridCol w:w="93"/>
        <w:gridCol w:w="65"/>
        <w:gridCol w:w="153"/>
        <w:gridCol w:w="11"/>
        <w:gridCol w:w="276"/>
        <w:gridCol w:w="27"/>
        <w:gridCol w:w="183"/>
        <w:gridCol w:w="63"/>
        <w:gridCol w:w="20"/>
        <w:gridCol w:w="253"/>
        <w:gridCol w:w="7"/>
        <w:gridCol w:w="24"/>
        <w:gridCol w:w="32"/>
        <w:gridCol w:w="190"/>
        <w:gridCol w:w="95"/>
        <w:gridCol w:w="176"/>
        <w:gridCol w:w="1"/>
        <w:gridCol w:w="164"/>
        <w:gridCol w:w="58"/>
        <w:gridCol w:w="44"/>
        <w:gridCol w:w="218"/>
        <w:gridCol w:w="22"/>
        <w:gridCol w:w="44"/>
        <w:gridCol w:w="223"/>
        <w:gridCol w:w="25"/>
        <w:gridCol w:w="49"/>
        <w:gridCol w:w="149"/>
        <w:gridCol w:w="90"/>
        <w:gridCol w:w="104"/>
        <w:gridCol w:w="171"/>
        <w:gridCol w:w="29"/>
        <w:gridCol w:w="141"/>
        <w:gridCol w:w="123"/>
        <w:gridCol w:w="18"/>
        <w:gridCol w:w="248"/>
        <w:gridCol w:w="59"/>
        <w:gridCol w:w="14"/>
        <w:gridCol w:w="4"/>
        <w:gridCol w:w="184"/>
        <w:gridCol w:w="16"/>
        <w:gridCol w:w="10"/>
        <w:gridCol w:w="218"/>
        <w:gridCol w:w="5"/>
        <w:gridCol w:w="92"/>
        <w:gridCol w:w="18"/>
        <w:gridCol w:w="103"/>
        <w:gridCol w:w="120"/>
        <w:gridCol w:w="8"/>
        <w:gridCol w:w="90"/>
        <w:gridCol w:w="2"/>
        <w:gridCol w:w="123"/>
        <w:gridCol w:w="126"/>
        <w:gridCol w:w="69"/>
        <w:gridCol w:w="23"/>
        <w:gridCol w:w="5"/>
        <w:gridCol w:w="190"/>
        <w:gridCol w:w="54"/>
        <w:gridCol w:w="84"/>
        <w:gridCol w:w="8"/>
        <w:gridCol w:w="120"/>
        <w:gridCol w:w="95"/>
        <w:gridCol w:w="34"/>
        <w:gridCol w:w="104"/>
        <w:gridCol w:w="33"/>
        <w:gridCol w:w="102"/>
        <w:gridCol w:w="102"/>
        <w:gridCol w:w="62"/>
        <w:gridCol w:w="54"/>
        <w:gridCol w:w="55"/>
        <w:gridCol w:w="170"/>
        <w:gridCol w:w="103"/>
        <w:gridCol w:w="48"/>
        <w:gridCol w:w="190"/>
        <w:gridCol w:w="151"/>
        <w:gridCol w:w="190"/>
        <w:gridCol w:w="178"/>
        <w:gridCol w:w="163"/>
        <w:gridCol w:w="117"/>
        <w:gridCol w:w="224"/>
        <w:gridCol w:w="56"/>
        <w:gridCol w:w="285"/>
        <w:gridCol w:w="341"/>
        <w:gridCol w:w="70"/>
        <w:gridCol w:w="280"/>
        <w:gridCol w:w="341"/>
        <w:gridCol w:w="341"/>
        <w:gridCol w:w="341"/>
        <w:gridCol w:w="2522"/>
        <w:gridCol w:w="264"/>
        <w:gridCol w:w="10"/>
      </w:tblGrid>
      <w:tr w:rsidR="00382A2F" w:rsidRPr="002A706D" w14:paraId="3B9F710E" w14:textId="77777777" w:rsidTr="00AF06E1">
        <w:trPr>
          <w:gridBefore w:val="1"/>
          <w:gridAfter w:val="53"/>
          <w:wAfter w:w="8695" w:type="dxa"/>
          <w:trHeight w:val="60"/>
        </w:trPr>
        <w:tc>
          <w:tcPr>
            <w:tcW w:w="2047" w:type="dxa"/>
            <w:gridSpan w:val="14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DD95F" w14:textId="77777777" w:rsidR="00382A2F" w:rsidRDefault="00382A2F" w:rsidP="00850593">
            <w:pPr>
              <w:widowControl/>
              <w:tabs>
                <w:tab w:val="left" w:pos="1627"/>
              </w:tabs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사진</w:t>
            </w:r>
          </w:p>
          <w:p w14:paraId="5434A4D2" w14:textId="0FDB15E8" w:rsidR="00FF1EFA" w:rsidRPr="00EF1D27" w:rsidRDefault="00FF1EFA" w:rsidP="00850593">
            <w:pPr>
              <w:widowControl/>
              <w:tabs>
                <w:tab w:val="left" w:pos="1627"/>
              </w:tabs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(얼굴 나온 사진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02A3E7C8" w14:textId="77777777" w:rsidR="00382A2F" w:rsidRPr="00725D5C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7030A0"/>
                <w:kern w:val="0"/>
                <w:sz w:val="18"/>
                <w:szCs w:val="18"/>
              </w:rPr>
            </w:pPr>
            <w:r w:rsidRPr="00EF1D27">
              <w:rPr>
                <w:rFonts w:cs="굴림" w:hint="eastAsia"/>
                <w:color w:val="000000"/>
                <w:kern w:val="0"/>
                <w:sz w:val="18"/>
                <w:szCs w:val="18"/>
              </w:rPr>
              <w:t>성 명</w:t>
            </w:r>
          </w:p>
        </w:tc>
        <w:tc>
          <w:tcPr>
            <w:tcW w:w="2331" w:type="dxa"/>
            <w:gridSpan w:val="26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FF8ED0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3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3B16B362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EF1D27">
              <w:rPr>
                <w:rFonts w:cs="굴림" w:hint="eastAsia"/>
                <w:color w:val="000000"/>
                <w:kern w:val="0"/>
                <w:sz w:val="18"/>
                <w:szCs w:val="18"/>
              </w:rPr>
              <w:t>생년월일</w:t>
            </w:r>
          </w:p>
        </w:tc>
        <w:tc>
          <w:tcPr>
            <w:tcW w:w="4005" w:type="dxa"/>
            <w:gridSpan w:val="4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EC7DB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="00D2773D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월 </w:t>
            </w:r>
            <w:r w:rsidR="00D2773D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일 </w:t>
            </w:r>
            <w:r w:rsidR="00D2773D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( </w:t>
            </w:r>
            <w:r w:rsidR="00D2773D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세)</w:t>
            </w:r>
          </w:p>
        </w:tc>
      </w:tr>
      <w:tr w:rsidR="00382A2F" w:rsidRPr="002A706D" w14:paraId="16FB1133" w14:textId="77777777" w:rsidTr="00AF06E1">
        <w:trPr>
          <w:gridBefore w:val="1"/>
          <w:gridAfter w:val="53"/>
          <w:wAfter w:w="8695" w:type="dxa"/>
          <w:trHeight w:val="70"/>
        </w:trPr>
        <w:tc>
          <w:tcPr>
            <w:tcW w:w="2047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EC0F9E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gridSpan w:val="9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vAlign w:val="center"/>
            <w:hideMark/>
          </w:tcPr>
          <w:p w14:paraId="7C41031D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gridSpan w:val="26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15FDA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3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vAlign w:val="center"/>
          </w:tcPr>
          <w:p w14:paraId="4C6712D3" w14:textId="33BE53AA" w:rsidR="00382A2F" w:rsidRPr="00EF1D27" w:rsidRDefault="00C577C0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휴대폰</w:t>
            </w:r>
          </w:p>
        </w:tc>
        <w:tc>
          <w:tcPr>
            <w:tcW w:w="4005" w:type="dxa"/>
            <w:gridSpan w:val="4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4A0052" w14:textId="534CC20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82A2F" w:rsidRPr="002A706D" w14:paraId="0000ACFA" w14:textId="77777777" w:rsidTr="00AF06E1">
        <w:trPr>
          <w:gridBefore w:val="1"/>
          <w:gridAfter w:val="53"/>
          <w:wAfter w:w="8695" w:type="dxa"/>
          <w:trHeight w:val="70"/>
        </w:trPr>
        <w:tc>
          <w:tcPr>
            <w:tcW w:w="2047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8CF88FA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gridSpan w:val="9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vAlign w:val="center"/>
            <w:hideMark/>
          </w:tcPr>
          <w:p w14:paraId="0CC6A22F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31" w:type="dxa"/>
            <w:gridSpan w:val="26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8A3DD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3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99FF"/>
            <w:vAlign w:val="center"/>
          </w:tcPr>
          <w:p w14:paraId="6CC3375D" w14:textId="5B0C7FF6" w:rsidR="00382A2F" w:rsidRPr="00EF1D27" w:rsidRDefault="002D1AF4" w:rsidP="00DD02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현재 거주지역</w:t>
            </w:r>
          </w:p>
        </w:tc>
        <w:tc>
          <w:tcPr>
            <w:tcW w:w="4005" w:type="dxa"/>
            <w:gridSpan w:val="4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2FE21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82A2F" w:rsidRPr="002A706D" w14:paraId="41C81B91" w14:textId="77777777" w:rsidTr="00AF06E1">
        <w:trPr>
          <w:gridBefore w:val="1"/>
          <w:gridAfter w:val="53"/>
          <w:wAfter w:w="8695" w:type="dxa"/>
          <w:trHeight w:val="70"/>
        </w:trPr>
        <w:tc>
          <w:tcPr>
            <w:tcW w:w="2047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4F89D88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gridSpan w:val="9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40C0326A" w14:textId="77777777" w:rsidR="00382A2F" w:rsidRPr="00EF1D27" w:rsidRDefault="00382A2F" w:rsidP="00382A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EF1D27">
              <w:rPr>
                <w:rFonts w:cs="굴림" w:hint="eastAsia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7819" w:type="dxa"/>
            <w:gridSpan w:val="83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5AE320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382A2F" w:rsidRPr="002A706D" w14:paraId="7AFD546B" w14:textId="77777777" w:rsidTr="00AF06E1">
        <w:trPr>
          <w:gridBefore w:val="1"/>
          <w:gridAfter w:val="53"/>
          <w:wAfter w:w="8695" w:type="dxa"/>
          <w:trHeight w:val="70"/>
        </w:trPr>
        <w:tc>
          <w:tcPr>
            <w:tcW w:w="2047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D6547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1D72CA9F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EF1D27">
              <w:rPr>
                <w:rFonts w:cs="굴림" w:hint="eastAsia"/>
                <w:color w:val="000000"/>
                <w:kern w:val="0"/>
                <w:sz w:val="18"/>
                <w:szCs w:val="18"/>
              </w:rPr>
              <w:t>주 소</w:t>
            </w:r>
          </w:p>
        </w:tc>
        <w:tc>
          <w:tcPr>
            <w:tcW w:w="7819" w:type="dxa"/>
            <w:gridSpan w:val="8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3FF7D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F1EFA" w:rsidRPr="002A706D" w14:paraId="65B0D1AE" w14:textId="77777777" w:rsidTr="00AF06E1">
        <w:trPr>
          <w:gridBefore w:val="1"/>
          <w:trHeight w:val="162"/>
        </w:trPr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904B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8587E2B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5ECE0D5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2B7A2179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762ED7C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93D6F4E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4E40B8E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B9C291D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30E23845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19576EC" w14:textId="77777777" w:rsidR="00915D40" w:rsidRDefault="00915D40" w:rsidP="00915D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E001CFF" w14:textId="77777777" w:rsidR="00915D40" w:rsidRDefault="00915D40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35650D6C" w14:textId="77777777" w:rsidR="00915D40" w:rsidRPr="00EF1D27" w:rsidRDefault="00915D40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1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B737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4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575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FAA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0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7C1B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14D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424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1EB2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4D08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18DB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0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411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8CF6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7409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5FB9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2FF9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2F4A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D677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6FF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382B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9BB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A4DB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67C9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5805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9507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05E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8EDD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6D0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AC76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F054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96F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44E6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EEF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4C09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ACDD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91F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CDD3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FA7B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49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30EE" w14:textId="77777777" w:rsidR="00382A2F" w:rsidRPr="00EF1D27" w:rsidRDefault="00382A2F" w:rsidP="00EF1D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</w:tr>
      <w:tr w:rsidR="007B23C8" w:rsidRPr="002A706D" w14:paraId="665FED83" w14:textId="77777777" w:rsidTr="00AF06E1">
        <w:trPr>
          <w:gridBefore w:val="1"/>
          <w:gridAfter w:val="53"/>
          <w:wAfter w:w="8695" w:type="dxa"/>
          <w:trHeight w:val="396"/>
        </w:trPr>
        <w:tc>
          <w:tcPr>
            <w:tcW w:w="3228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4B68FB65" w14:textId="77777777" w:rsidR="007B23C8" w:rsidRPr="00ED5A36" w:rsidRDefault="001404B0" w:rsidP="001404B0">
            <w:pPr>
              <w:widowControl/>
              <w:wordWrap/>
              <w:autoSpaceDE/>
              <w:autoSpaceDN/>
              <w:spacing w:after="0" w:line="240" w:lineRule="auto"/>
              <w:ind w:firstLineChars="200" w:firstLine="360"/>
              <w:jc w:val="center"/>
              <w:rPr>
                <w:rFonts w:cs="굴림"/>
                <w:color w:val="000000"/>
                <w:w w:val="9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직업 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현재 하는 일)</w:t>
            </w:r>
          </w:p>
        </w:tc>
        <w:tc>
          <w:tcPr>
            <w:tcW w:w="2268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15811CD9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전공</w:t>
            </w:r>
          </w:p>
        </w:tc>
        <w:tc>
          <w:tcPr>
            <w:tcW w:w="2838" w:type="dxa"/>
            <w:gridSpan w:val="2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153C6B6E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상태</w:t>
            </w:r>
          </w:p>
        </w:tc>
        <w:tc>
          <w:tcPr>
            <w:tcW w:w="2487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  <w:hideMark/>
          </w:tcPr>
          <w:p w14:paraId="49F21016" w14:textId="77777777" w:rsidR="007B23C8" w:rsidRPr="00EF1D27" w:rsidRDefault="007B23C8" w:rsidP="000907C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학년</w:t>
            </w:r>
          </w:p>
        </w:tc>
      </w:tr>
      <w:tr w:rsidR="007B23C8" w:rsidRPr="002A706D" w14:paraId="6429F494" w14:textId="77777777" w:rsidTr="00AF06E1">
        <w:trPr>
          <w:gridBefore w:val="1"/>
          <w:gridAfter w:val="53"/>
          <w:wAfter w:w="8695" w:type="dxa"/>
          <w:trHeight w:val="60"/>
        </w:trPr>
        <w:tc>
          <w:tcPr>
            <w:tcW w:w="3228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7AC69" w14:textId="77777777" w:rsidR="007B23C8" w:rsidRPr="00EF1D27" w:rsidRDefault="007B23C8" w:rsidP="007B23C8">
            <w:pPr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0DE83F" w14:textId="77777777" w:rsidR="007B23C8" w:rsidRPr="00EF1D27" w:rsidRDefault="007B23C8" w:rsidP="007B23C8">
            <w:pPr>
              <w:spacing w:after="0" w:line="240" w:lineRule="auto"/>
              <w:ind w:leftChars="82" w:left="164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gridSpan w:val="2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93AA40" w14:textId="77777777" w:rsidR="007B23C8" w:rsidRPr="00EF1D27" w:rsidRDefault="007B23C8" w:rsidP="007B23C8">
            <w:pPr>
              <w:spacing w:after="0" w:line="240" w:lineRule="auto"/>
              <w:ind w:leftChars="82" w:left="164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(재학 / 휴학 / 졸업)</w:t>
            </w:r>
          </w:p>
        </w:tc>
        <w:tc>
          <w:tcPr>
            <w:tcW w:w="2487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752A3" w14:textId="77777777" w:rsidR="007B23C8" w:rsidRPr="00EF1D27" w:rsidRDefault="007B23C8" w:rsidP="007B23C8">
            <w:pPr>
              <w:spacing w:after="0" w:line="240" w:lineRule="auto"/>
              <w:jc w:val="center"/>
              <w:rPr>
                <w:rFonts w:cs="굴림"/>
                <w:color w:val="000000"/>
                <w:w w:val="90"/>
                <w:kern w:val="0"/>
                <w:sz w:val="16"/>
                <w:szCs w:val="16"/>
              </w:rPr>
            </w:pPr>
          </w:p>
        </w:tc>
      </w:tr>
      <w:tr w:rsidR="007B23C8" w:rsidRPr="002A706D" w14:paraId="54EE0330" w14:textId="77777777" w:rsidTr="00AF06E1">
        <w:trPr>
          <w:gridAfter w:val="1"/>
          <w:trHeight w:val="162"/>
        </w:trPr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C8E7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860186A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99573D2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5892CE8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2A8CB698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345B7DD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4AB8089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26EED4C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4925B2C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DC0634C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8AE6347" w14:textId="77777777" w:rsidR="007B23C8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3523809F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27D5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E893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3335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4FFE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B803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24EE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8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9022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41BF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E440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3700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ED57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4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03A3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66A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A1E3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4D4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0931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7991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5E36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E960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E4B7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F5F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6C2F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3B4A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553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9FFC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616F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C5D4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1C12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D860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9BB1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8D58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6414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1773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7BD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5BAC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AA86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0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DD1B" w14:textId="77777777" w:rsidR="007B23C8" w:rsidRPr="00EF1D27" w:rsidRDefault="007B23C8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</w:tr>
      <w:tr w:rsidR="004959EF" w:rsidRPr="002A706D" w14:paraId="17F71641" w14:textId="77777777" w:rsidTr="00AF06E1">
        <w:trPr>
          <w:gridAfter w:val="2"/>
          <w:wAfter w:w="264" w:type="dxa"/>
          <w:trHeight w:val="80"/>
        </w:trPr>
        <w:tc>
          <w:tcPr>
            <w:tcW w:w="5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32FC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1199D2A1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5321F3D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EE53C33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3B4376F3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26371D06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2B61335E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AFC5BDD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E5D0866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62180619" w14:textId="77777777" w:rsidR="004959EF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EAECD24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B2AD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4D18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7F0B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7D12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FE99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F778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7FCC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A0B4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134D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38D5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FE45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946E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0F75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BF0FE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12EC" w14:textId="77777777" w:rsidR="004959EF" w:rsidRPr="00EF1D27" w:rsidRDefault="00B56BB4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  <w:r>
              <w:rPr>
                <w:rFonts w:cs="굴림" w:hint="eastAsia"/>
                <w:color w:val="000000"/>
                <w:kern w:val="0"/>
                <w:sz w:val="2"/>
                <w:szCs w:val="2"/>
              </w:rPr>
              <w:t>지</w:t>
            </w:r>
          </w:p>
        </w:tc>
        <w:tc>
          <w:tcPr>
            <w:tcW w:w="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A8A0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CC124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A52B4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87F3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3422" w:type="dxa"/>
            <w:gridSpan w:val="1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56D7" w14:textId="77777777" w:rsidR="004959EF" w:rsidRPr="00EF1D27" w:rsidRDefault="004959EF" w:rsidP="007B2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</w:tr>
      <w:tr w:rsidR="00E75617" w:rsidRPr="002A706D" w14:paraId="6CCB9312" w14:textId="77777777" w:rsidTr="00AF06E1">
        <w:trPr>
          <w:gridAfter w:val="54"/>
          <w:wAfter w:w="8702" w:type="dxa"/>
          <w:trHeight w:val="382"/>
        </w:trPr>
        <w:tc>
          <w:tcPr>
            <w:tcW w:w="5428" w:type="dxa"/>
            <w:gridSpan w:val="5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vAlign w:val="center"/>
          </w:tcPr>
          <w:p w14:paraId="385D86E2" w14:textId="5F5C6DBB" w:rsidR="00E75617" w:rsidRPr="00EF1D27" w:rsidRDefault="00D9658E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파트</w:t>
            </w:r>
            <w:r w:rsidR="00E75617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75617">
              <w:rPr>
                <w:rFonts w:cs="굴림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중복 선택 가능,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E75617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영상 </w:t>
            </w:r>
            <w:r w:rsidR="00E75617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or </w:t>
            </w:r>
            <w:r w:rsidR="00E75617">
              <w:rPr>
                <w:rFonts w:cs="굴림" w:hint="eastAsia"/>
                <w:color w:val="000000"/>
                <w:kern w:val="0"/>
                <w:sz w:val="18"/>
                <w:szCs w:val="18"/>
              </w:rPr>
              <w:t>녹음파일 첨부 필수)</w:t>
            </w:r>
          </w:p>
        </w:tc>
        <w:tc>
          <w:tcPr>
            <w:tcW w:w="5396" w:type="dxa"/>
            <w:gridSpan w:val="5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vAlign w:val="center"/>
          </w:tcPr>
          <w:p w14:paraId="7D1D6C2A" w14:textId="506C1DAE" w:rsidR="00E75617" w:rsidRPr="00EF1D27" w:rsidRDefault="001148A7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보유 능력</w:t>
            </w:r>
          </w:p>
        </w:tc>
      </w:tr>
      <w:tr w:rsidR="004959EF" w:rsidRPr="002A706D" w14:paraId="14D77378" w14:textId="77777777" w:rsidTr="00AF06E1">
        <w:trPr>
          <w:gridBefore w:val="1"/>
          <w:gridAfter w:val="17"/>
          <w:wAfter w:w="5873" w:type="dxa"/>
          <w:trHeight w:val="382"/>
        </w:trPr>
        <w:tc>
          <w:tcPr>
            <w:tcW w:w="276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D617A4" w14:textId="26488DCD" w:rsidR="00861CFE" w:rsidRDefault="00191609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보컬 </w:t>
            </w:r>
            <w:r w:rsidR="009008AD">
              <w:rPr>
                <w:rFonts w:cs="굴림" w:hint="eastAsia"/>
                <w:color w:val="000000"/>
                <w:kern w:val="0"/>
                <w:sz w:val="18"/>
                <w:szCs w:val="18"/>
              </w:rPr>
              <w:t>파트</w:t>
            </w:r>
            <w:r w:rsidR="00861CF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2855E365" w14:textId="77777777" w:rsidR="004959EF" w:rsidRPr="00EF1D27" w:rsidRDefault="00861CFE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x.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발라드,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락 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         </w:t>
            </w:r>
          </w:p>
        </w:tc>
        <w:tc>
          <w:tcPr>
            <w:tcW w:w="2666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0153FD" w14:textId="77777777" w:rsidR="004959EF" w:rsidRPr="00EF1D27" w:rsidRDefault="004959EF" w:rsidP="00C50C18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33" w:type="dxa"/>
            <w:gridSpan w:val="3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FFD087" w14:textId="77777777" w:rsidR="00191609" w:rsidRDefault="00191609" w:rsidP="001703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NS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활용 능력</w:t>
            </w:r>
          </w:p>
          <w:p w14:paraId="7BEF86AF" w14:textId="77777777" w:rsidR="00191609" w:rsidRPr="00EF1D27" w:rsidRDefault="00191609" w:rsidP="001703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주소</w:t>
            </w:r>
          </w:p>
        </w:tc>
        <w:tc>
          <w:tcPr>
            <w:tcW w:w="2459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0EEEE3" w14:textId="77777777" w:rsidR="004959EF" w:rsidRDefault="00191609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(상/중/하)</w:t>
            </w:r>
          </w:p>
          <w:p w14:paraId="6AEF46D1" w14:textId="77777777" w:rsidR="00191609" w:rsidRPr="00EF1D27" w:rsidRDefault="00191609" w:rsidP="007B23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3" w:type="dxa"/>
            <w:gridSpan w:val="5"/>
          </w:tcPr>
          <w:p w14:paraId="787C9D49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5FAADFF2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395E2C71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6CDBC99C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46D2485A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0C2E8714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7000D0B2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3"/>
          </w:tcPr>
          <w:p w14:paraId="6A5332F9" w14:textId="77777777" w:rsidR="004959EF" w:rsidRPr="002A706D" w:rsidRDefault="004959EF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</w:tr>
      <w:tr w:rsidR="00861CFE" w:rsidRPr="002A706D" w14:paraId="281FB2F7" w14:textId="77777777" w:rsidTr="00AF06E1">
        <w:trPr>
          <w:gridBefore w:val="1"/>
          <w:gridAfter w:val="8"/>
          <w:wAfter w:w="4168" w:type="dxa"/>
          <w:trHeight w:val="382"/>
        </w:trPr>
        <w:tc>
          <w:tcPr>
            <w:tcW w:w="2765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BD8661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악기 파트</w:t>
            </w:r>
          </w:p>
          <w:p w14:paraId="2875837C" w14:textId="1804A5A6" w:rsidR="009008AD" w:rsidRPr="00EF1D27" w:rsidRDefault="009008AD" w:rsidP="00861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/>
                <w:color w:val="000000"/>
                <w:kern w:val="0"/>
                <w:sz w:val="18"/>
                <w:szCs w:val="18"/>
              </w:rPr>
              <w:t>E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x.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피아노,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바이올린,</w:t>
            </w:r>
            <w:r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3453CD">
              <w:rPr>
                <w:rFonts w:cs="굴림" w:hint="eastAsia"/>
                <w:color w:val="000000"/>
                <w:kern w:val="0"/>
                <w:sz w:val="18"/>
                <w:szCs w:val="18"/>
              </w:rPr>
              <w:t>색소폰</w:t>
            </w:r>
          </w:p>
        </w:tc>
        <w:tc>
          <w:tcPr>
            <w:tcW w:w="2666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41EB10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33" w:type="dxa"/>
            <w:gridSpan w:val="3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E3956F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기타 보유 능력</w:t>
            </w:r>
          </w:p>
        </w:tc>
        <w:tc>
          <w:tcPr>
            <w:tcW w:w="2459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E8AE3F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3" w:type="dxa"/>
            <w:gridSpan w:val="5"/>
          </w:tcPr>
          <w:p w14:paraId="08718872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068C43ED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4E168BA7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51F8541E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5"/>
          </w:tcPr>
          <w:p w14:paraId="3EBFE38E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6289A490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4"/>
          </w:tcPr>
          <w:p w14:paraId="557B0A51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7B5BE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2"/>
          </w:tcPr>
          <w:p w14:paraId="16141E95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2"/>
          </w:tcPr>
          <w:p w14:paraId="1CE5E49E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2"/>
          </w:tcPr>
          <w:p w14:paraId="3A803480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gridSpan w:val="2"/>
          </w:tcPr>
          <w:p w14:paraId="636AE7B1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75F4C" w14:textId="77777777" w:rsidR="00861CFE" w:rsidRPr="002A706D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</w:tr>
      <w:tr w:rsidR="00D9658E" w:rsidRPr="002A706D" w14:paraId="6D01B90C" w14:textId="77777777" w:rsidTr="00AF06E1">
        <w:trPr>
          <w:gridBefore w:val="1"/>
          <w:trHeight w:val="162"/>
        </w:trPr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64BA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4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19DA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1E46715A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F77432B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6D58884F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787227AC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E68DDC1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28102116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DD21905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501687FE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0B6BF770" w14:textId="77777777" w:rsidR="00861CFE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  <w:p w14:paraId="48004733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7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83C41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6374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8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2AD1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46F3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7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CCDD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2C66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3765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AFE94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521ED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33061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3C452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F316A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78F1F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A430B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AF255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91F3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F06C5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6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39833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8DD5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7EBCA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D5BD4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8BDBE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3E0E4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4D84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58DC1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05EB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FC48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565D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FD92B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B26FA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33549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2403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24F8B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27A22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6741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27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2105" w14:textId="77777777" w:rsidR="00861CFE" w:rsidRPr="00EF1D27" w:rsidRDefault="00861CFE" w:rsidP="00861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2"/>
                <w:szCs w:val="2"/>
              </w:rPr>
            </w:pPr>
          </w:p>
        </w:tc>
      </w:tr>
    </w:tbl>
    <w:p w14:paraId="01609ACF" w14:textId="77777777" w:rsidR="001F0B8A" w:rsidRDefault="001F0B8A" w:rsidP="001C6C55">
      <w:pPr>
        <w:spacing w:after="0" w:line="180" w:lineRule="auto"/>
        <w:ind w:leftChars="71" w:left="142" w:right="-1"/>
        <w:jc w:val="left"/>
        <w:rPr>
          <w:sz w:val="18"/>
          <w:szCs w:val="18"/>
        </w:rPr>
      </w:pPr>
    </w:p>
    <w:p w14:paraId="721FA786" w14:textId="77777777" w:rsidR="00B56BB4" w:rsidRDefault="00B56BB4" w:rsidP="00AF06E1">
      <w:pPr>
        <w:spacing w:after="0" w:line="180" w:lineRule="auto"/>
        <w:ind w:right="-1"/>
        <w:jc w:val="left"/>
        <w:rPr>
          <w:rFonts w:hint="eastAsia"/>
          <w:sz w:val="18"/>
          <w:szCs w:val="18"/>
        </w:rPr>
      </w:pPr>
    </w:p>
    <w:p w14:paraId="436AC5F4" w14:textId="77777777" w:rsidR="00B56BB4" w:rsidRDefault="00B56BB4" w:rsidP="003E05E7">
      <w:pPr>
        <w:spacing w:after="0" w:line="180" w:lineRule="auto"/>
        <w:ind w:right="-1"/>
        <w:jc w:val="left"/>
        <w:rPr>
          <w:sz w:val="18"/>
          <w:szCs w:val="18"/>
        </w:rPr>
      </w:pPr>
    </w:p>
    <w:tbl>
      <w:tblPr>
        <w:tblW w:w="1071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710"/>
      </w:tblGrid>
      <w:tr w:rsidR="001F0B8A" w:rsidRPr="00EF1D27" w14:paraId="4FBB4852" w14:textId="77777777" w:rsidTr="00DD2CC0">
        <w:trPr>
          <w:trHeight w:val="405"/>
          <w:jc w:val="center"/>
        </w:trPr>
        <w:tc>
          <w:tcPr>
            <w:tcW w:w="1071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596EB8" w14:textId="67B45D57" w:rsidR="00AF06E1" w:rsidRDefault="00AF06E1" w:rsidP="00AF06E1">
            <w:pPr>
              <w:widowControl/>
              <w:wordWrap/>
              <w:autoSpaceDE/>
              <w:autoSpaceDN/>
              <w:spacing w:after="0" w:line="240" w:lineRule="auto"/>
              <w:rPr>
                <w:rFonts w:cs="굴림" w:hint="eastAsia"/>
                <w:b/>
                <w:color w:val="000000"/>
                <w:kern w:val="0"/>
                <w:sz w:val="32"/>
                <w:szCs w:val="18"/>
              </w:rPr>
            </w:pPr>
          </w:p>
          <w:p w14:paraId="7238F3D6" w14:textId="10E26C17" w:rsidR="00E04DD2" w:rsidRDefault="00DD2CC0" w:rsidP="00DD2C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color w:val="000000"/>
                <w:kern w:val="0"/>
                <w:sz w:val="32"/>
                <w:szCs w:val="18"/>
              </w:rPr>
            </w:pPr>
            <w:r w:rsidRPr="00DD2CC0">
              <w:rPr>
                <w:rFonts w:cs="굴림" w:hint="eastAsia"/>
                <w:b/>
                <w:color w:val="000000"/>
                <w:kern w:val="0"/>
                <w:sz w:val="32"/>
                <w:szCs w:val="18"/>
              </w:rPr>
              <w:t>자기소개서</w:t>
            </w:r>
          </w:p>
          <w:p w14:paraId="0DEF3C8D" w14:textId="77777777" w:rsidR="001F0B8A" w:rsidRPr="00DD2CC0" w:rsidRDefault="008F7919" w:rsidP="00DD2C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color w:val="000000"/>
                <w:kern w:val="0"/>
                <w:sz w:val="32"/>
                <w:szCs w:val="18"/>
              </w:rPr>
            </w:pPr>
            <w:r w:rsidRPr="008F7919">
              <w:rPr>
                <w:rFonts w:cs="굴림" w:hint="eastAsia"/>
                <w:b/>
                <w:color w:val="000000"/>
                <w:kern w:val="0"/>
                <w:szCs w:val="18"/>
              </w:rPr>
              <w:t>(분량 제한 없음. 자유롭게</w:t>
            </w:r>
            <w:r w:rsidR="00041EC2">
              <w:rPr>
                <w:rFonts w:cs="굴림" w:hint="eastAsia"/>
                <w:b/>
                <w:color w:val="000000"/>
                <w:kern w:val="0"/>
                <w:szCs w:val="18"/>
              </w:rPr>
              <w:t xml:space="preserve"> 부담 없이</w:t>
            </w:r>
            <w:r w:rsidRPr="008F7919">
              <w:rPr>
                <w:rFonts w:cs="굴림" w:hint="eastAsia"/>
                <w:b/>
                <w:color w:val="000000"/>
                <w:kern w:val="0"/>
                <w:szCs w:val="18"/>
              </w:rPr>
              <w:t xml:space="preserve"> 기입바랍니다)</w:t>
            </w:r>
          </w:p>
          <w:p w14:paraId="2DF29E9A" w14:textId="77777777" w:rsidR="00DD2CC0" w:rsidRPr="00DD2CC0" w:rsidRDefault="00DD2CC0" w:rsidP="00DD2C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color w:val="000000"/>
                <w:kern w:val="0"/>
                <w:sz w:val="6"/>
                <w:szCs w:val="18"/>
              </w:rPr>
            </w:pPr>
          </w:p>
        </w:tc>
      </w:tr>
      <w:tr w:rsidR="001F0B8A" w:rsidRPr="00EF1D27" w14:paraId="44A6716B" w14:textId="77777777" w:rsidTr="00725D5C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5ED24B7A" w14:textId="544B6B4A" w:rsidR="001F0B8A" w:rsidRPr="00EE4643" w:rsidRDefault="008E1745" w:rsidP="00435A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435ADF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="00F12EBE">
              <w:rPr>
                <w:rFonts w:cs="굴림" w:hint="eastAsia"/>
                <w:color w:val="000000"/>
                <w:kern w:val="0"/>
                <w:sz w:val="18"/>
                <w:szCs w:val="18"/>
              </w:rPr>
              <w:t>자기소개</w:t>
            </w:r>
            <w:r w:rsidR="007201B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및</w:t>
            </w:r>
            <w:r w:rsidR="00F12EB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E4643">
              <w:rPr>
                <w:rFonts w:cs="굴림" w:hint="eastAsia"/>
                <w:color w:val="000000"/>
                <w:kern w:val="0"/>
                <w:sz w:val="18"/>
                <w:szCs w:val="18"/>
              </w:rPr>
              <w:t>지원동기</w:t>
            </w:r>
            <w:r w:rsidR="00F12EB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F12EBE">
              <w:rPr>
                <w:rFonts w:cs="굴림"/>
                <w:color w:val="000000"/>
                <w:kern w:val="0"/>
                <w:sz w:val="18"/>
                <w:szCs w:val="18"/>
              </w:rPr>
              <w:t>(</w:t>
            </w:r>
            <w:r w:rsidR="00F12EBE">
              <w:rPr>
                <w:rFonts w:cs="굴림" w:hint="eastAsia"/>
                <w:color w:val="000000"/>
                <w:kern w:val="0"/>
                <w:sz w:val="18"/>
                <w:szCs w:val="18"/>
              </w:rPr>
              <w:t>자유로운 형식으로)</w:t>
            </w:r>
          </w:p>
        </w:tc>
      </w:tr>
      <w:tr w:rsidR="001F0B8A" w:rsidRPr="00EF1D27" w14:paraId="6C4ABAA8" w14:textId="77777777" w:rsidTr="00DD2CC0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59F781" w14:textId="77777777" w:rsidR="001F0B8A" w:rsidRDefault="001F0B8A" w:rsidP="00FF1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75D02566" w14:textId="4BAA7F2D" w:rsidR="004959EF" w:rsidRDefault="004959EF" w:rsidP="0067043B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66DDBD22" w14:textId="1BA25F01" w:rsidR="00F12198" w:rsidRDefault="00F12198" w:rsidP="0067043B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3F236C46" w14:textId="77777777" w:rsidR="009F3BB0" w:rsidRDefault="009F3BB0" w:rsidP="0067043B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4D37AF3E" w14:textId="77777777" w:rsidR="0067043B" w:rsidRPr="00EF1D27" w:rsidRDefault="0067043B" w:rsidP="0067043B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DD2CC0" w:rsidRPr="000848DB" w14:paraId="195B613C" w14:textId="77777777" w:rsidTr="00725D5C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09E7B6C5" w14:textId="0455FD50" w:rsidR="00DD2CC0" w:rsidRPr="00EF1D27" w:rsidRDefault="008E1745" w:rsidP="00D46AD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2</w:t>
            </w:r>
            <w:r w:rsidR="00015D99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="00F4673F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청년밴드를 </w:t>
            </w:r>
            <w:r w:rsidR="00AB609D">
              <w:rPr>
                <w:rFonts w:cs="굴림" w:hint="eastAsia"/>
                <w:color w:val="000000"/>
                <w:kern w:val="0"/>
                <w:sz w:val="18"/>
                <w:szCs w:val="18"/>
              </w:rPr>
              <w:t>본인이 기획한다면</w:t>
            </w:r>
            <w:r w:rsidR="000848DB">
              <w:rPr>
                <w:rFonts w:cs="굴림" w:hint="eastAsia"/>
                <w:color w:val="000000"/>
                <w:kern w:val="0"/>
                <w:sz w:val="18"/>
                <w:szCs w:val="18"/>
              </w:rPr>
              <w:t>?</w:t>
            </w:r>
            <w:r w:rsidR="00AB609D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0848DB">
              <w:rPr>
                <w:rFonts w:cs="굴림"/>
                <w:color w:val="000000"/>
                <w:kern w:val="0"/>
                <w:sz w:val="18"/>
                <w:szCs w:val="18"/>
              </w:rPr>
              <w:t>(</w:t>
            </w:r>
            <w:r w:rsidR="00AB609D">
              <w:rPr>
                <w:rFonts w:cs="굴림" w:hint="eastAsia"/>
                <w:color w:val="000000"/>
                <w:kern w:val="0"/>
                <w:sz w:val="18"/>
                <w:szCs w:val="18"/>
              </w:rPr>
              <w:t>하고 싶은 활동을 제안해주세요</w:t>
            </w:r>
            <w:r w:rsidR="00AB609D">
              <w:rPr>
                <w:rFonts w:cs="굴림"/>
                <w:color w:val="000000"/>
                <w:kern w:val="0"/>
                <w:sz w:val="18"/>
                <w:szCs w:val="18"/>
              </w:rPr>
              <w:t>.</w:t>
            </w:r>
            <w:r w:rsidR="000848DB">
              <w:rPr>
                <w:rFonts w:cs="굴림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DD2CC0" w:rsidRPr="00EF1D27" w14:paraId="55A52977" w14:textId="77777777" w:rsidTr="00DD2CC0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AE0114" w14:textId="77777777" w:rsidR="00DD2CC0" w:rsidRPr="00E25876" w:rsidRDefault="00DD2CC0" w:rsidP="00FF1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6B6C44A3" w14:textId="77777777" w:rsidR="00DD2CC0" w:rsidRDefault="00DD2CC0" w:rsidP="00FF1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33922264" w14:textId="60E0C8D7" w:rsidR="00015D99" w:rsidRDefault="00015D99" w:rsidP="004959EF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6C38C3CB" w14:textId="77777777" w:rsidR="00D9658E" w:rsidRDefault="00D9658E" w:rsidP="004959EF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083E35DE" w14:textId="77777777" w:rsidR="00DD2CC0" w:rsidRPr="00EF1D27" w:rsidRDefault="00DD2CC0" w:rsidP="0067043B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C348D54" w14:textId="6F6D105B" w:rsidR="009D16FD" w:rsidRDefault="009D16FD" w:rsidP="003E05E7">
      <w:pPr>
        <w:spacing w:after="0" w:line="240" w:lineRule="auto"/>
        <w:ind w:right="-1"/>
        <w:rPr>
          <w:b/>
          <w:sz w:val="30"/>
          <w:szCs w:val="30"/>
        </w:rPr>
      </w:pPr>
    </w:p>
    <w:p w14:paraId="46196AA5" w14:textId="581D11E2" w:rsidR="00F12198" w:rsidRDefault="00F12198" w:rsidP="003E05E7">
      <w:pPr>
        <w:spacing w:after="0" w:line="240" w:lineRule="auto"/>
        <w:ind w:right="-1"/>
        <w:rPr>
          <w:b/>
          <w:sz w:val="30"/>
          <w:szCs w:val="30"/>
        </w:rPr>
      </w:pPr>
    </w:p>
    <w:tbl>
      <w:tblPr>
        <w:tblW w:w="1071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710"/>
      </w:tblGrid>
      <w:tr w:rsidR="00F12198" w:rsidRPr="00EF1D27" w14:paraId="02C5CCA1" w14:textId="77777777" w:rsidTr="00FF1EFA">
        <w:trPr>
          <w:trHeight w:val="448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417D662E" w14:textId="6E240093" w:rsidR="00F12198" w:rsidRPr="00D9658E" w:rsidRDefault="00B13DCC" w:rsidP="00D9658E">
            <w:pPr>
              <w:tabs>
                <w:tab w:val="left" w:pos="1416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D9658E">
              <w:rPr>
                <w:rFonts w:cs="굴림"/>
                <w:color w:val="000000"/>
                <w:kern w:val="0"/>
                <w:sz w:val="18"/>
                <w:szCs w:val="18"/>
              </w:rPr>
              <w:lastRenderedPageBreak/>
              <w:t>3</w:t>
            </w:r>
            <w:r w:rsidR="00F12198" w:rsidRPr="00D9658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Pr="00D9658E">
              <w:rPr>
                <w:rFonts w:hint="eastAsia"/>
                <w:sz w:val="18"/>
                <w:szCs w:val="18"/>
              </w:rPr>
              <w:t>활동을</w:t>
            </w:r>
            <w:r w:rsidRPr="00D9658E">
              <w:rPr>
                <w:sz w:val="18"/>
                <w:szCs w:val="18"/>
              </w:rPr>
              <w:t xml:space="preserve"> 통해 기대하는 것과 얻고</w:t>
            </w:r>
            <w:r w:rsidRPr="00D9658E">
              <w:rPr>
                <w:rFonts w:hint="eastAsia"/>
                <w:sz w:val="18"/>
                <w:szCs w:val="18"/>
              </w:rPr>
              <w:t xml:space="preserve"> </w:t>
            </w:r>
            <w:r w:rsidRPr="00D9658E">
              <w:rPr>
                <w:sz w:val="18"/>
                <w:szCs w:val="18"/>
              </w:rPr>
              <w:t>싶은 것은 무엇입니까?</w:t>
            </w:r>
          </w:p>
        </w:tc>
      </w:tr>
      <w:tr w:rsidR="00F12198" w:rsidRPr="00EF1D27" w14:paraId="7AA588C4" w14:textId="77777777" w:rsidTr="00A713D6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47EEC3" w14:textId="77777777" w:rsidR="00F12198" w:rsidRPr="00E25876" w:rsidRDefault="00F12198" w:rsidP="00FF1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579FAA79" w14:textId="77777777" w:rsidR="00F12198" w:rsidRDefault="00F12198" w:rsidP="00FF1E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235BC9A3" w14:textId="77777777" w:rsidR="00F12198" w:rsidRDefault="00F12198" w:rsidP="00A713D6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1353385A" w14:textId="77777777" w:rsidR="00F12198" w:rsidRPr="00EF1D27" w:rsidRDefault="00F12198" w:rsidP="00A713D6">
            <w:pPr>
              <w:widowControl/>
              <w:wordWrap/>
              <w:autoSpaceDE/>
              <w:autoSpaceDN/>
              <w:spacing w:after="0" w:line="240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B13DCC" w:rsidRPr="00B13DCC" w14:paraId="5CE79C22" w14:textId="77777777" w:rsidTr="00FF1EFA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99FF"/>
            <w:noWrap/>
            <w:vAlign w:val="center"/>
          </w:tcPr>
          <w:p w14:paraId="5E682887" w14:textId="59260FAB" w:rsidR="00B13DCC" w:rsidRPr="00D9658E" w:rsidRDefault="00B13DCC" w:rsidP="00D9658E">
            <w:pPr>
              <w:tabs>
                <w:tab w:val="left" w:pos="1416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D9658E">
              <w:rPr>
                <w:rFonts w:cs="굴림"/>
                <w:color w:val="000000"/>
                <w:kern w:val="0"/>
                <w:sz w:val="18"/>
                <w:szCs w:val="18"/>
              </w:rPr>
              <w:t>4</w:t>
            </w:r>
            <w:r w:rsidRPr="00D9658E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  <w:r w:rsidR="00CC036E">
              <w:rPr>
                <w:rFonts w:hint="eastAsia"/>
                <w:sz w:val="18"/>
                <w:szCs w:val="18"/>
              </w:rPr>
              <w:t>본인</w:t>
            </w:r>
            <w:r w:rsidR="00775E92" w:rsidRPr="00D9658E">
              <w:rPr>
                <w:rFonts w:hint="eastAsia"/>
                <w:sz w:val="18"/>
                <w:szCs w:val="18"/>
              </w:rPr>
              <w:t>이</w:t>
            </w:r>
            <w:r w:rsidR="00775E92" w:rsidRPr="00D9658E">
              <w:rPr>
                <w:sz w:val="18"/>
                <w:szCs w:val="18"/>
              </w:rPr>
              <w:t xml:space="preserve"> </w:t>
            </w:r>
            <w:r w:rsidR="00EB297B">
              <w:rPr>
                <w:rFonts w:hint="eastAsia"/>
                <w:sz w:val="18"/>
                <w:szCs w:val="18"/>
              </w:rPr>
              <w:t xml:space="preserve">청년밴드 </w:t>
            </w:r>
            <w:r w:rsidR="00775E92" w:rsidRPr="00D9658E">
              <w:rPr>
                <w:sz w:val="18"/>
                <w:szCs w:val="18"/>
              </w:rPr>
              <w:t>2</w:t>
            </w:r>
            <w:r w:rsidR="00775E92" w:rsidRPr="00D9658E">
              <w:rPr>
                <w:rFonts w:hint="eastAsia"/>
                <w:sz w:val="18"/>
                <w:szCs w:val="18"/>
              </w:rPr>
              <w:t>기</w:t>
            </w:r>
            <w:r w:rsidR="0047210F" w:rsidRPr="00D9658E">
              <w:rPr>
                <w:rFonts w:hint="eastAsia"/>
                <w:sz w:val="18"/>
                <w:szCs w:val="18"/>
              </w:rPr>
              <w:t>에 뽑혀야 하는 이유는</w:t>
            </w:r>
            <w:r w:rsidR="00775E92" w:rsidRPr="00D9658E">
              <w:rPr>
                <w:sz w:val="18"/>
                <w:szCs w:val="18"/>
              </w:rPr>
              <w:t xml:space="preserve"> 무엇이라고 생각하십니까?</w:t>
            </w:r>
          </w:p>
        </w:tc>
      </w:tr>
      <w:tr w:rsidR="00B13DCC" w:rsidRPr="00EF1D27" w14:paraId="26A14CE9" w14:textId="77777777" w:rsidTr="00B13DCC">
        <w:trPr>
          <w:trHeight w:val="405"/>
          <w:jc w:val="center"/>
        </w:trPr>
        <w:tc>
          <w:tcPr>
            <w:tcW w:w="10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5D9D11" w14:textId="77777777" w:rsidR="00B13DCC" w:rsidRPr="00E25876" w:rsidRDefault="00B13DCC" w:rsidP="00D965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6E5F7169" w14:textId="77777777" w:rsidR="00B13DCC" w:rsidRDefault="00B13DCC" w:rsidP="00D965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5E8EB9FC" w14:textId="77777777" w:rsidR="00B13DCC" w:rsidRDefault="00B13DCC" w:rsidP="00D965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  <w:p w14:paraId="2481E7AB" w14:textId="77777777" w:rsidR="00B13DCC" w:rsidRPr="00EF1D27" w:rsidRDefault="00B13DCC" w:rsidP="00D965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E43F20D" w14:textId="77777777" w:rsidR="00F12198" w:rsidRPr="00B13DCC" w:rsidRDefault="00F12198" w:rsidP="003E05E7">
      <w:pPr>
        <w:spacing w:after="0" w:line="240" w:lineRule="auto"/>
        <w:ind w:right="-1"/>
        <w:rPr>
          <w:b/>
          <w:sz w:val="30"/>
          <w:szCs w:val="30"/>
        </w:rPr>
      </w:pPr>
    </w:p>
    <w:p w14:paraId="471E93DA" w14:textId="77777777" w:rsidR="0067043B" w:rsidRDefault="0067043B" w:rsidP="003E05E7">
      <w:pPr>
        <w:spacing w:after="0" w:line="240" w:lineRule="auto"/>
        <w:ind w:right="-1"/>
        <w:rPr>
          <w:b/>
          <w:sz w:val="30"/>
          <w:szCs w:val="30"/>
        </w:rPr>
      </w:pPr>
    </w:p>
    <w:p w14:paraId="482DAFA9" w14:textId="77777777" w:rsidR="00F12198" w:rsidRDefault="00F12198" w:rsidP="003E05E7">
      <w:pPr>
        <w:spacing w:after="0" w:line="240" w:lineRule="auto"/>
        <w:ind w:right="-1"/>
        <w:jc w:val="center"/>
        <w:rPr>
          <w:b/>
          <w:sz w:val="40"/>
          <w:szCs w:val="30"/>
          <w:u w:val="single"/>
        </w:rPr>
      </w:pPr>
      <w:r>
        <w:rPr>
          <w:b/>
          <w:sz w:val="40"/>
          <w:szCs w:val="30"/>
          <w:u w:val="single"/>
        </w:rPr>
        <w:br w:type="column"/>
      </w:r>
    </w:p>
    <w:p w14:paraId="1C59F0F3" w14:textId="77777777" w:rsidR="00F12198" w:rsidRDefault="00F12198" w:rsidP="003E05E7">
      <w:pPr>
        <w:spacing w:after="0" w:line="240" w:lineRule="auto"/>
        <w:ind w:right="-1"/>
        <w:jc w:val="center"/>
        <w:rPr>
          <w:b/>
          <w:sz w:val="40"/>
          <w:szCs w:val="30"/>
          <w:u w:val="single"/>
        </w:rPr>
      </w:pPr>
    </w:p>
    <w:p w14:paraId="7B1ADED8" w14:textId="1BB8D1EB" w:rsidR="00015D99" w:rsidRPr="00F605A2" w:rsidRDefault="00015D99" w:rsidP="003E05E7">
      <w:pPr>
        <w:spacing w:after="0" w:line="240" w:lineRule="auto"/>
        <w:ind w:right="-1"/>
        <w:jc w:val="center"/>
        <w:rPr>
          <w:b/>
          <w:sz w:val="40"/>
          <w:szCs w:val="30"/>
          <w:u w:val="single"/>
        </w:rPr>
      </w:pPr>
      <w:r w:rsidRPr="00F605A2">
        <w:rPr>
          <w:rFonts w:hint="eastAsia"/>
          <w:b/>
          <w:sz w:val="40"/>
          <w:szCs w:val="30"/>
          <w:u w:val="single"/>
        </w:rPr>
        <w:t>개인 정보 활용 동의서</w:t>
      </w:r>
    </w:p>
    <w:p w14:paraId="50E3FDB4" w14:textId="77777777" w:rsidR="00015D99" w:rsidRDefault="00015D99" w:rsidP="003E05E7">
      <w:pPr>
        <w:spacing w:after="0" w:line="240" w:lineRule="auto"/>
        <w:ind w:right="-1"/>
        <w:jc w:val="left"/>
        <w:rPr>
          <w:sz w:val="30"/>
          <w:szCs w:val="30"/>
        </w:rPr>
      </w:pPr>
    </w:p>
    <w:p w14:paraId="5588B855" w14:textId="77777777" w:rsidR="00015D99" w:rsidRDefault="00015D99" w:rsidP="003E05E7">
      <w:pPr>
        <w:spacing w:after="0" w:line="240" w:lineRule="auto"/>
        <w:ind w:right="-1"/>
        <w:jc w:val="left"/>
        <w:rPr>
          <w:sz w:val="30"/>
          <w:szCs w:val="30"/>
        </w:rPr>
      </w:pPr>
    </w:p>
    <w:p w14:paraId="79147BD4" w14:textId="77777777" w:rsidR="008C1DC2" w:rsidRDefault="008C1DC2" w:rsidP="003E05E7">
      <w:pPr>
        <w:spacing w:after="0" w:line="240" w:lineRule="auto"/>
        <w:ind w:right="-1"/>
        <w:jc w:val="left"/>
        <w:rPr>
          <w:sz w:val="30"/>
          <w:szCs w:val="30"/>
        </w:rPr>
      </w:pPr>
    </w:p>
    <w:p w14:paraId="21DF63E3" w14:textId="4523F013" w:rsidR="00015D99" w:rsidRPr="00570386" w:rsidRDefault="00FF1EFA" w:rsidP="003E05E7">
      <w:pPr>
        <w:spacing w:after="0" w:line="240" w:lineRule="auto"/>
        <w:ind w:right="-1"/>
        <w:jc w:val="left"/>
        <w:rPr>
          <w:szCs w:val="30"/>
        </w:rPr>
      </w:pPr>
      <w:r>
        <w:rPr>
          <w:rFonts w:hint="eastAsia"/>
          <w:szCs w:val="30"/>
        </w:rPr>
        <w:t xml:space="preserve">청년밴드 </w:t>
      </w:r>
      <w:r w:rsidR="00B1723C">
        <w:rPr>
          <w:szCs w:val="30"/>
        </w:rPr>
        <w:t>2</w:t>
      </w:r>
      <w:r w:rsidR="007A750A">
        <w:rPr>
          <w:rFonts w:hint="eastAsia"/>
          <w:szCs w:val="30"/>
        </w:rPr>
        <w:t xml:space="preserve">기 </w:t>
      </w:r>
      <w:r w:rsidR="00015D99" w:rsidRPr="00570386">
        <w:rPr>
          <w:rFonts w:hint="eastAsia"/>
          <w:szCs w:val="30"/>
        </w:rPr>
        <w:t>지원자는 다음의 개인정보 활용동의서를 확인하시고 동의란에 체크해주시기 바랍니다.</w:t>
      </w:r>
    </w:p>
    <w:p w14:paraId="1207B649" w14:textId="77777777" w:rsidR="00015D99" w:rsidRPr="00570386" w:rsidRDefault="00015D99" w:rsidP="003E05E7">
      <w:pPr>
        <w:spacing w:after="0" w:line="240" w:lineRule="auto"/>
        <w:ind w:right="-1"/>
        <w:jc w:val="left"/>
        <w:rPr>
          <w:szCs w:val="30"/>
        </w:rPr>
      </w:pPr>
    </w:p>
    <w:p w14:paraId="4CE8D88C" w14:textId="77777777" w:rsidR="008C1DC2" w:rsidRPr="00AF06E1" w:rsidRDefault="008C1DC2" w:rsidP="003E05E7">
      <w:pPr>
        <w:spacing w:after="0" w:line="240" w:lineRule="auto"/>
        <w:ind w:right="-1"/>
        <w:jc w:val="left"/>
        <w:rPr>
          <w:szCs w:val="30"/>
        </w:rPr>
      </w:pPr>
    </w:p>
    <w:p w14:paraId="1BC85E62" w14:textId="77777777" w:rsidR="00015D99" w:rsidRPr="00570386" w:rsidRDefault="00015D99" w:rsidP="003E05E7">
      <w:pPr>
        <w:spacing w:after="0" w:line="240" w:lineRule="auto"/>
        <w:ind w:right="-1"/>
        <w:jc w:val="left"/>
        <w:rPr>
          <w:b/>
          <w:szCs w:val="30"/>
        </w:rPr>
      </w:pPr>
      <w:r w:rsidRPr="00570386">
        <w:rPr>
          <w:rFonts w:hint="eastAsia"/>
          <w:b/>
          <w:szCs w:val="30"/>
        </w:rPr>
        <w:t>[개인 정보 수집 / 이용 동의]</w:t>
      </w:r>
    </w:p>
    <w:p w14:paraId="70D9A22D" w14:textId="77777777" w:rsidR="00015D99" w:rsidRPr="00570386" w:rsidRDefault="00015D99" w:rsidP="003E05E7">
      <w:pPr>
        <w:spacing w:after="0" w:line="240" w:lineRule="auto"/>
        <w:ind w:right="-1"/>
        <w:jc w:val="left"/>
        <w:rPr>
          <w:szCs w:val="30"/>
        </w:rPr>
      </w:pPr>
    </w:p>
    <w:p w14:paraId="682F8A9C" w14:textId="77777777" w:rsidR="00015D99" w:rsidRPr="00570386" w:rsidRDefault="00015D99" w:rsidP="003E05E7">
      <w:pPr>
        <w:spacing w:after="0" w:line="240" w:lineRule="auto"/>
        <w:ind w:right="-1"/>
        <w:jc w:val="left"/>
        <w:rPr>
          <w:szCs w:val="30"/>
        </w:rPr>
      </w:pPr>
      <w:r w:rsidRPr="00570386">
        <w:rPr>
          <w:rFonts w:hint="eastAsia"/>
          <w:szCs w:val="30"/>
        </w:rPr>
        <w:t>1. 수집 항목: 개인 인적</w:t>
      </w:r>
      <w:r w:rsidR="003E05E7" w:rsidRPr="00570386">
        <w:rPr>
          <w:rFonts w:hint="eastAsia"/>
          <w:szCs w:val="30"/>
        </w:rPr>
        <w:t xml:space="preserve"> </w:t>
      </w:r>
      <w:r w:rsidRPr="00570386">
        <w:rPr>
          <w:rFonts w:hint="eastAsia"/>
          <w:szCs w:val="30"/>
        </w:rPr>
        <w:t>사항 (성명, 성별, 나이, 학교, 이메일, 연락처, 사진 등)</w:t>
      </w:r>
    </w:p>
    <w:p w14:paraId="02E58307" w14:textId="0EBDEA50" w:rsidR="003E05E7" w:rsidRDefault="003E05E7" w:rsidP="003E05E7">
      <w:pPr>
        <w:spacing w:after="0" w:line="240" w:lineRule="auto"/>
        <w:ind w:right="-1"/>
        <w:jc w:val="left"/>
        <w:rPr>
          <w:szCs w:val="30"/>
        </w:rPr>
      </w:pPr>
      <w:r w:rsidRPr="00570386">
        <w:rPr>
          <w:rFonts w:hint="eastAsia"/>
          <w:szCs w:val="30"/>
        </w:rPr>
        <w:t xml:space="preserve">             개인 정보 사항 (대외활동 경험, 수상경력, 소프트웨어 활용능력, SNS 등)</w:t>
      </w:r>
    </w:p>
    <w:p w14:paraId="26D2B7A3" w14:textId="610EAA4C" w:rsidR="00AF06E1" w:rsidRPr="00570386" w:rsidRDefault="00AF06E1" w:rsidP="003E05E7">
      <w:pPr>
        <w:spacing w:after="0" w:line="240" w:lineRule="auto"/>
        <w:ind w:right="-1"/>
        <w:jc w:val="left"/>
        <w:rPr>
          <w:rFonts w:hint="eastAsia"/>
          <w:szCs w:val="30"/>
        </w:rPr>
      </w:pPr>
      <w:r>
        <w:rPr>
          <w:szCs w:val="30"/>
        </w:rPr>
        <w:t xml:space="preserve">             </w:t>
      </w:r>
      <w:r>
        <w:rPr>
          <w:rFonts w:hint="eastAsia"/>
          <w:szCs w:val="30"/>
        </w:rPr>
        <w:t xml:space="preserve">청년 밴드의 활동영상 및 이미지 </w:t>
      </w:r>
    </w:p>
    <w:p w14:paraId="39E05CCA" w14:textId="77777777" w:rsidR="003E05E7" w:rsidRPr="00570386" w:rsidRDefault="003E05E7" w:rsidP="003E05E7">
      <w:pPr>
        <w:spacing w:after="0" w:line="240" w:lineRule="auto"/>
        <w:ind w:right="-1"/>
        <w:jc w:val="left"/>
        <w:rPr>
          <w:szCs w:val="30"/>
        </w:rPr>
      </w:pPr>
    </w:p>
    <w:p w14:paraId="6F548288" w14:textId="77777777" w:rsidR="003E05E7" w:rsidRPr="00570386" w:rsidRDefault="00015D99" w:rsidP="003E05E7">
      <w:pPr>
        <w:spacing w:after="0" w:line="240" w:lineRule="auto"/>
        <w:ind w:right="-1"/>
        <w:jc w:val="left"/>
        <w:rPr>
          <w:szCs w:val="30"/>
        </w:rPr>
      </w:pPr>
      <w:r w:rsidRPr="00570386">
        <w:rPr>
          <w:rFonts w:hint="eastAsia"/>
          <w:szCs w:val="30"/>
        </w:rPr>
        <w:t>2. 수집 목적: 본인 확인 및 공지사항 전달</w:t>
      </w:r>
      <w:r w:rsidR="003E05E7" w:rsidRPr="00570386">
        <w:rPr>
          <w:rFonts w:hint="eastAsia"/>
          <w:szCs w:val="30"/>
        </w:rPr>
        <w:t>, 프로그램 참가 독려</w:t>
      </w:r>
    </w:p>
    <w:p w14:paraId="18208163" w14:textId="77777777" w:rsidR="003E05E7" w:rsidRPr="00570386" w:rsidRDefault="003E05E7" w:rsidP="003E05E7">
      <w:pPr>
        <w:spacing w:after="0" w:line="240" w:lineRule="auto"/>
        <w:ind w:right="-1"/>
        <w:jc w:val="left"/>
        <w:rPr>
          <w:szCs w:val="30"/>
        </w:rPr>
      </w:pPr>
    </w:p>
    <w:p w14:paraId="32106EAF" w14:textId="37A129F1" w:rsidR="003E05E7" w:rsidRPr="00570386" w:rsidRDefault="003E05E7" w:rsidP="00570386">
      <w:pPr>
        <w:spacing w:after="0" w:line="240" w:lineRule="auto"/>
        <w:ind w:left="200" w:right="-1" w:hangingChars="100" w:hanging="200"/>
        <w:jc w:val="left"/>
        <w:rPr>
          <w:szCs w:val="30"/>
        </w:rPr>
      </w:pPr>
      <w:r w:rsidRPr="00570386">
        <w:rPr>
          <w:rFonts w:hint="eastAsia"/>
          <w:szCs w:val="30"/>
        </w:rPr>
        <w:t xml:space="preserve">3. 보유 및 이용기간: 지원자 정보는 </w:t>
      </w:r>
      <w:r w:rsidR="00FF1EFA">
        <w:rPr>
          <w:rFonts w:hint="eastAsia"/>
          <w:szCs w:val="30"/>
        </w:rPr>
        <w:t>청년밴드</w:t>
      </w:r>
      <w:r w:rsidR="00FF1EFA">
        <w:rPr>
          <w:szCs w:val="30"/>
        </w:rPr>
        <w:t xml:space="preserve"> </w:t>
      </w:r>
      <w:r w:rsidR="00CD4B14">
        <w:rPr>
          <w:szCs w:val="30"/>
        </w:rPr>
        <w:t>2</w:t>
      </w:r>
      <w:r w:rsidRPr="00570386">
        <w:rPr>
          <w:rFonts w:hint="eastAsia"/>
          <w:szCs w:val="30"/>
        </w:rPr>
        <w:t>기 모집 완료</w:t>
      </w:r>
      <w:r w:rsidR="00F605A2" w:rsidRPr="00570386">
        <w:rPr>
          <w:rFonts w:hint="eastAsia"/>
          <w:szCs w:val="30"/>
        </w:rPr>
        <w:t xml:space="preserve"> </w:t>
      </w:r>
      <w:r w:rsidRPr="00570386">
        <w:rPr>
          <w:rFonts w:hint="eastAsia"/>
          <w:szCs w:val="30"/>
        </w:rPr>
        <w:t>시기로부터</w:t>
      </w:r>
      <w:r w:rsidR="00F605A2" w:rsidRPr="00570386">
        <w:rPr>
          <w:rFonts w:hint="eastAsia"/>
          <w:szCs w:val="30"/>
        </w:rPr>
        <w:t xml:space="preserve"> 1</w:t>
      </w:r>
      <w:r w:rsidRPr="00570386">
        <w:rPr>
          <w:rFonts w:hint="eastAsia"/>
          <w:szCs w:val="30"/>
        </w:rPr>
        <w:t>년간 보유하며 그 이후에는 파기함. 합격</w:t>
      </w:r>
      <w:r w:rsidR="00F605A2" w:rsidRPr="00570386">
        <w:rPr>
          <w:rFonts w:hint="eastAsia"/>
          <w:szCs w:val="30"/>
        </w:rPr>
        <w:t>자</w:t>
      </w:r>
      <w:r w:rsidRPr="00570386">
        <w:rPr>
          <w:rFonts w:hint="eastAsia"/>
          <w:szCs w:val="30"/>
        </w:rPr>
        <w:t xml:space="preserve"> 정보는 </w:t>
      </w:r>
      <w:r w:rsidR="00FF1EFA">
        <w:rPr>
          <w:rFonts w:hint="eastAsia"/>
          <w:szCs w:val="30"/>
        </w:rPr>
        <w:t>청년밴드</w:t>
      </w:r>
      <w:r w:rsidR="007A750A">
        <w:rPr>
          <w:rFonts w:hint="eastAsia"/>
          <w:szCs w:val="30"/>
        </w:rPr>
        <w:t xml:space="preserve"> </w:t>
      </w:r>
      <w:r w:rsidR="00CD4B14">
        <w:rPr>
          <w:szCs w:val="30"/>
        </w:rPr>
        <w:t>2</w:t>
      </w:r>
      <w:r w:rsidR="00327A03" w:rsidRPr="00570386">
        <w:rPr>
          <w:rFonts w:hint="eastAsia"/>
          <w:szCs w:val="30"/>
        </w:rPr>
        <w:t>기</w:t>
      </w:r>
      <w:r w:rsidR="00327A03">
        <w:rPr>
          <w:rFonts w:hint="eastAsia"/>
          <w:szCs w:val="30"/>
        </w:rPr>
        <w:t xml:space="preserve"> </w:t>
      </w:r>
      <w:r w:rsidRPr="00570386">
        <w:rPr>
          <w:rFonts w:hint="eastAsia"/>
          <w:szCs w:val="30"/>
        </w:rPr>
        <w:t>참여 명단으로 분류되어 별도의 탈퇴</w:t>
      </w:r>
      <w:r w:rsidR="00327A03">
        <w:rPr>
          <w:rFonts w:hint="eastAsia"/>
          <w:szCs w:val="30"/>
        </w:rPr>
        <w:t xml:space="preserve"> </w:t>
      </w:r>
      <w:r w:rsidRPr="00570386">
        <w:rPr>
          <w:rFonts w:hint="eastAsia"/>
          <w:szCs w:val="30"/>
        </w:rPr>
        <w:t>의사가 있을 때까지 보관.</w:t>
      </w:r>
    </w:p>
    <w:p w14:paraId="3B73007F" w14:textId="77777777" w:rsidR="00F605A2" w:rsidRPr="00570386" w:rsidRDefault="00F605A2" w:rsidP="00570386">
      <w:pPr>
        <w:spacing w:after="0" w:line="240" w:lineRule="auto"/>
        <w:ind w:left="200" w:right="-1" w:hangingChars="100" w:hanging="200"/>
        <w:jc w:val="left"/>
        <w:rPr>
          <w:szCs w:val="30"/>
        </w:rPr>
      </w:pPr>
    </w:p>
    <w:p w14:paraId="45E6E892" w14:textId="77777777" w:rsidR="00F605A2" w:rsidRPr="00570386" w:rsidRDefault="00F605A2" w:rsidP="00570386">
      <w:pPr>
        <w:spacing w:after="0" w:line="240" w:lineRule="auto"/>
        <w:ind w:left="200" w:right="-1" w:hangingChars="100" w:hanging="200"/>
        <w:jc w:val="left"/>
        <w:rPr>
          <w:szCs w:val="30"/>
        </w:rPr>
      </w:pPr>
      <w:r w:rsidRPr="00570386">
        <w:rPr>
          <w:rFonts w:hint="eastAsia"/>
          <w:szCs w:val="30"/>
        </w:rPr>
        <w:t xml:space="preserve">4. 위 개인정보의 수집 및 이용에 관해서는 선발심사를 필요한 정보이므로 </w:t>
      </w:r>
      <w:r w:rsidR="008C1DC2" w:rsidRPr="00570386">
        <w:rPr>
          <w:rFonts w:hint="eastAsia"/>
          <w:szCs w:val="30"/>
        </w:rPr>
        <w:t>동의 시에만 선발 절차가 진행될 수 있음. 개인정보의 수집 및 이용에 관한 동의는 거부할 수 있으나, 동의 하지 않는 경우 선발과정 등에 있어 불이익을 받을 수 있음.</w:t>
      </w:r>
    </w:p>
    <w:p w14:paraId="4674FA1D" w14:textId="77777777" w:rsidR="003E05E7" w:rsidRPr="00570386" w:rsidRDefault="003E05E7" w:rsidP="003E05E7">
      <w:pPr>
        <w:spacing w:after="0" w:line="240" w:lineRule="auto"/>
        <w:ind w:right="-1"/>
        <w:jc w:val="left"/>
        <w:rPr>
          <w:sz w:val="22"/>
          <w:szCs w:val="30"/>
        </w:rPr>
      </w:pPr>
    </w:p>
    <w:p w14:paraId="10ABF28B" w14:textId="77777777" w:rsidR="003E05E7" w:rsidRPr="00570386" w:rsidRDefault="003E05E7" w:rsidP="003E05E7">
      <w:pPr>
        <w:spacing w:after="0" w:line="240" w:lineRule="auto"/>
        <w:ind w:right="-1"/>
        <w:jc w:val="left"/>
        <w:rPr>
          <w:sz w:val="22"/>
          <w:szCs w:val="30"/>
        </w:rPr>
      </w:pPr>
    </w:p>
    <w:p w14:paraId="2F848754" w14:textId="77777777" w:rsidR="003E05E7" w:rsidRPr="00570386" w:rsidRDefault="003E05E7" w:rsidP="003E05E7">
      <w:pPr>
        <w:spacing w:after="0" w:line="240" w:lineRule="auto"/>
        <w:ind w:right="-1"/>
        <w:jc w:val="left"/>
        <w:rPr>
          <w:b/>
          <w:szCs w:val="30"/>
        </w:rPr>
      </w:pPr>
      <w:r w:rsidRPr="00570386">
        <w:rPr>
          <w:rFonts w:hint="eastAsia"/>
          <w:b/>
          <w:szCs w:val="30"/>
        </w:rPr>
        <w:t>본인은 위와 같이 개인 정보 수집 / 이용에 관하여 고지</w:t>
      </w:r>
      <w:r w:rsidR="00570386">
        <w:rPr>
          <w:rFonts w:hint="eastAsia"/>
          <w:b/>
          <w:szCs w:val="30"/>
        </w:rPr>
        <w:t xml:space="preserve"> </w:t>
      </w:r>
      <w:r w:rsidRPr="00570386">
        <w:rPr>
          <w:rFonts w:hint="eastAsia"/>
          <w:b/>
          <w:szCs w:val="30"/>
        </w:rPr>
        <w:t xml:space="preserve">받았고 이를 충분히 이해하고 동의합니다. ( </w:t>
      </w:r>
      <w:r w:rsidR="00F605A2" w:rsidRPr="00570386">
        <w:rPr>
          <w:rFonts w:hint="eastAsia"/>
          <w:b/>
          <w:szCs w:val="30"/>
        </w:rPr>
        <w:t xml:space="preserve">동의함 □ </w:t>
      </w:r>
      <w:r w:rsidRPr="00570386">
        <w:rPr>
          <w:rFonts w:hint="eastAsia"/>
          <w:b/>
          <w:szCs w:val="30"/>
        </w:rPr>
        <w:t xml:space="preserve">/ </w:t>
      </w:r>
      <w:r w:rsidR="00F605A2" w:rsidRPr="00570386">
        <w:rPr>
          <w:rFonts w:hint="eastAsia"/>
          <w:b/>
          <w:szCs w:val="30"/>
        </w:rPr>
        <w:t xml:space="preserve">동의하지 않음 □ </w:t>
      </w:r>
      <w:r w:rsidRPr="00570386">
        <w:rPr>
          <w:rFonts w:hint="eastAsia"/>
          <w:b/>
          <w:szCs w:val="30"/>
        </w:rPr>
        <w:t>)</w:t>
      </w:r>
    </w:p>
    <w:p w14:paraId="0A486A46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1721C138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04FE4741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2A004E26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68C2D0DC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14D36596" w14:textId="77777777" w:rsidR="008C1DC2" w:rsidRDefault="008C1DC2" w:rsidP="003E05E7">
      <w:pPr>
        <w:spacing w:after="0" w:line="240" w:lineRule="auto"/>
        <w:ind w:right="-1"/>
        <w:jc w:val="left"/>
        <w:rPr>
          <w:b/>
          <w:sz w:val="24"/>
          <w:szCs w:val="30"/>
        </w:rPr>
      </w:pPr>
    </w:p>
    <w:p w14:paraId="0CECE0EB" w14:textId="77777777" w:rsidR="008C1DC2" w:rsidRDefault="008F7919" w:rsidP="008C1DC2">
      <w:pPr>
        <w:spacing w:after="0" w:line="180" w:lineRule="auto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  <w:r w:rsidR="008C1DC2">
        <w:rPr>
          <w:rFonts w:hint="eastAsia"/>
          <w:sz w:val="18"/>
          <w:szCs w:val="18"/>
        </w:rPr>
        <w:t>년</w:t>
      </w:r>
      <w:r>
        <w:rPr>
          <w:rFonts w:hint="eastAsia"/>
          <w:sz w:val="18"/>
          <w:szCs w:val="18"/>
        </w:rPr>
        <w:t xml:space="preserve">  </w:t>
      </w:r>
      <w:r w:rsidR="008C1DC2">
        <w:rPr>
          <w:rFonts w:hint="eastAsia"/>
          <w:sz w:val="18"/>
          <w:szCs w:val="18"/>
        </w:rPr>
        <w:t xml:space="preserve">  월 </w:t>
      </w:r>
      <w:r>
        <w:rPr>
          <w:rFonts w:hint="eastAsia"/>
          <w:sz w:val="18"/>
          <w:szCs w:val="18"/>
        </w:rPr>
        <w:t xml:space="preserve">  </w:t>
      </w:r>
      <w:r w:rsidR="008C1DC2">
        <w:rPr>
          <w:rFonts w:hint="eastAsia"/>
          <w:sz w:val="18"/>
          <w:szCs w:val="18"/>
        </w:rPr>
        <w:t xml:space="preserve"> 일   </w:t>
      </w:r>
      <w:r>
        <w:rPr>
          <w:rFonts w:hint="eastAsia"/>
          <w:sz w:val="18"/>
          <w:szCs w:val="18"/>
        </w:rPr>
        <w:t>지원자(          )</w:t>
      </w:r>
    </w:p>
    <w:p w14:paraId="767D5E66" w14:textId="77777777" w:rsidR="008C1DC2" w:rsidRPr="001C6C55" w:rsidRDefault="008C1DC2" w:rsidP="008C1DC2">
      <w:pPr>
        <w:spacing w:after="0" w:line="180" w:lineRule="auto"/>
        <w:ind w:right="-1"/>
        <w:jc w:val="center"/>
        <w:rPr>
          <w:b/>
          <w:sz w:val="16"/>
          <w:szCs w:val="16"/>
        </w:rPr>
      </w:pPr>
    </w:p>
    <w:p w14:paraId="429B76C0" w14:textId="47D2433A" w:rsidR="008C1DC2" w:rsidRDefault="00FF1EFA" w:rsidP="008C1DC2">
      <w:pPr>
        <w:spacing w:after="0" w:line="180" w:lineRule="auto"/>
        <w:ind w:right="-1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청년밴드</w:t>
      </w:r>
      <w:r w:rsidR="008C1DC2" w:rsidRPr="006A0965">
        <w:rPr>
          <w:rFonts w:hint="eastAsia"/>
          <w:b/>
          <w:sz w:val="30"/>
          <w:szCs w:val="30"/>
        </w:rPr>
        <w:t xml:space="preserve"> 귀중</w:t>
      </w:r>
    </w:p>
    <w:p w14:paraId="61277BCA" w14:textId="77777777" w:rsidR="008C1DC2" w:rsidRPr="008C1DC2" w:rsidRDefault="008C1DC2" w:rsidP="003E05E7">
      <w:pPr>
        <w:spacing w:after="0" w:line="240" w:lineRule="auto"/>
        <w:ind w:right="-1"/>
        <w:jc w:val="left"/>
        <w:rPr>
          <w:b/>
          <w:sz w:val="14"/>
        </w:rPr>
      </w:pPr>
    </w:p>
    <w:sectPr w:rsidR="008C1DC2" w:rsidRPr="008C1DC2" w:rsidSect="004B2BE2">
      <w:pgSz w:w="11906" w:h="16838"/>
      <w:pgMar w:top="567" w:right="566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E535C" w14:textId="77777777" w:rsidR="00B52CB1" w:rsidRDefault="00B52CB1" w:rsidP="002A706D">
      <w:pPr>
        <w:spacing w:after="0" w:line="240" w:lineRule="auto"/>
      </w:pPr>
      <w:r>
        <w:separator/>
      </w:r>
    </w:p>
  </w:endnote>
  <w:endnote w:type="continuationSeparator" w:id="0">
    <w:p w14:paraId="4B8336FA" w14:textId="77777777" w:rsidR="00B52CB1" w:rsidRDefault="00B52CB1" w:rsidP="002A7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A686BB" w14:textId="77777777" w:rsidR="00B52CB1" w:rsidRDefault="00B52CB1" w:rsidP="002A706D">
      <w:pPr>
        <w:spacing w:after="0" w:line="240" w:lineRule="auto"/>
      </w:pPr>
      <w:r>
        <w:separator/>
      </w:r>
    </w:p>
  </w:footnote>
  <w:footnote w:type="continuationSeparator" w:id="0">
    <w:p w14:paraId="399C3624" w14:textId="77777777" w:rsidR="00B52CB1" w:rsidRDefault="00B52CB1" w:rsidP="002A70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64E7C"/>
    <w:multiLevelType w:val="hybridMultilevel"/>
    <w:tmpl w:val="95C2B526"/>
    <w:lvl w:ilvl="0" w:tplc="0A78E55C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2AB3594"/>
    <w:multiLevelType w:val="hybridMultilevel"/>
    <w:tmpl w:val="8250970C"/>
    <w:lvl w:ilvl="0" w:tplc="D716E4AE"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9170EC3"/>
    <w:multiLevelType w:val="hybridMultilevel"/>
    <w:tmpl w:val="98846550"/>
    <w:lvl w:ilvl="0" w:tplc="C7EAE1E4">
      <w:start w:val="2"/>
      <w:numFmt w:val="bullet"/>
      <w:lvlText w:val=""/>
      <w:lvlJc w:val="left"/>
      <w:pPr>
        <w:ind w:left="112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attachedTemplate r:id="rId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2F9"/>
    <w:rsid w:val="000156EC"/>
    <w:rsid w:val="00015D99"/>
    <w:rsid w:val="00041B83"/>
    <w:rsid w:val="00041EC2"/>
    <w:rsid w:val="000519C3"/>
    <w:rsid w:val="000715B8"/>
    <w:rsid w:val="000826D1"/>
    <w:rsid w:val="00083FF8"/>
    <w:rsid w:val="000848DB"/>
    <w:rsid w:val="000907C5"/>
    <w:rsid w:val="00096125"/>
    <w:rsid w:val="000A2FFF"/>
    <w:rsid w:val="000D6EF5"/>
    <w:rsid w:val="000F1E79"/>
    <w:rsid w:val="00113B31"/>
    <w:rsid w:val="001148A7"/>
    <w:rsid w:val="0011610E"/>
    <w:rsid w:val="001356CD"/>
    <w:rsid w:val="001404B0"/>
    <w:rsid w:val="00165442"/>
    <w:rsid w:val="001703F4"/>
    <w:rsid w:val="00187CDD"/>
    <w:rsid w:val="00191609"/>
    <w:rsid w:val="001C6C55"/>
    <w:rsid w:val="001D0CC6"/>
    <w:rsid w:val="001D225D"/>
    <w:rsid w:val="001D4720"/>
    <w:rsid w:val="001D5B65"/>
    <w:rsid w:val="001F09FC"/>
    <w:rsid w:val="001F0B8A"/>
    <w:rsid w:val="002131EF"/>
    <w:rsid w:val="00230F77"/>
    <w:rsid w:val="0023227E"/>
    <w:rsid w:val="002375B4"/>
    <w:rsid w:val="002537D3"/>
    <w:rsid w:val="002863CF"/>
    <w:rsid w:val="00287892"/>
    <w:rsid w:val="002A4D4E"/>
    <w:rsid w:val="002A706D"/>
    <w:rsid w:val="002B29EB"/>
    <w:rsid w:val="002D1AF4"/>
    <w:rsid w:val="002E110B"/>
    <w:rsid w:val="00327A03"/>
    <w:rsid w:val="00327E57"/>
    <w:rsid w:val="003453CD"/>
    <w:rsid w:val="00353AAE"/>
    <w:rsid w:val="00356699"/>
    <w:rsid w:val="00357ED1"/>
    <w:rsid w:val="00365104"/>
    <w:rsid w:val="003665ED"/>
    <w:rsid w:val="00382A2F"/>
    <w:rsid w:val="003C0FB1"/>
    <w:rsid w:val="003E05E7"/>
    <w:rsid w:val="00413D38"/>
    <w:rsid w:val="00435ADF"/>
    <w:rsid w:val="004445DC"/>
    <w:rsid w:val="0046005D"/>
    <w:rsid w:val="0047210F"/>
    <w:rsid w:val="00482DBC"/>
    <w:rsid w:val="00494C24"/>
    <w:rsid w:val="004959EF"/>
    <w:rsid w:val="004A4273"/>
    <w:rsid w:val="004A6105"/>
    <w:rsid w:val="004B1F5F"/>
    <w:rsid w:val="004B2BE2"/>
    <w:rsid w:val="004B6A80"/>
    <w:rsid w:val="004C5FA3"/>
    <w:rsid w:val="00515FB6"/>
    <w:rsid w:val="00520B61"/>
    <w:rsid w:val="0052110E"/>
    <w:rsid w:val="0053280F"/>
    <w:rsid w:val="00554958"/>
    <w:rsid w:val="005643E7"/>
    <w:rsid w:val="00570386"/>
    <w:rsid w:val="0058230D"/>
    <w:rsid w:val="00587A79"/>
    <w:rsid w:val="005A6B33"/>
    <w:rsid w:val="005A6E1F"/>
    <w:rsid w:val="005D70A4"/>
    <w:rsid w:val="005E4F6E"/>
    <w:rsid w:val="0061297C"/>
    <w:rsid w:val="00631781"/>
    <w:rsid w:val="0063405F"/>
    <w:rsid w:val="006451AF"/>
    <w:rsid w:val="00654CC3"/>
    <w:rsid w:val="006554AD"/>
    <w:rsid w:val="0066160A"/>
    <w:rsid w:val="0067043B"/>
    <w:rsid w:val="006731A3"/>
    <w:rsid w:val="006A29AD"/>
    <w:rsid w:val="006D08CE"/>
    <w:rsid w:val="006D2C19"/>
    <w:rsid w:val="006E5AA2"/>
    <w:rsid w:val="006F36F7"/>
    <w:rsid w:val="006F413A"/>
    <w:rsid w:val="00716D26"/>
    <w:rsid w:val="007201BE"/>
    <w:rsid w:val="00725D5C"/>
    <w:rsid w:val="00742405"/>
    <w:rsid w:val="00771A2D"/>
    <w:rsid w:val="00772650"/>
    <w:rsid w:val="00775E92"/>
    <w:rsid w:val="00795976"/>
    <w:rsid w:val="007A750A"/>
    <w:rsid w:val="007B23C8"/>
    <w:rsid w:val="007F7022"/>
    <w:rsid w:val="008053BB"/>
    <w:rsid w:val="008065F2"/>
    <w:rsid w:val="008138C2"/>
    <w:rsid w:val="00825CD8"/>
    <w:rsid w:val="0084428F"/>
    <w:rsid w:val="00850593"/>
    <w:rsid w:val="00861CFE"/>
    <w:rsid w:val="00863480"/>
    <w:rsid w:val="008A5715"/>
    <w:rsid w:val="008B6B7A"/>
    <w:rsid w:val="008C15B4"/>
    <w:rsid w:val="008C1DC2"/>
    <w:rsid w:val="008C63ED"/>
    <w:rsid w:val="008C766A"/>
    <w:rsid w:val="008E1745"/>
    <w:rsid w:val="008F7919"/>
    <w:rsid w:val="009008AD"/>
    <w:rsid w:val="00901202"/>
    <w:rsid w:val="00911A18"/>
    <w:rsid w:val="00915D40"/>
    <w:rsid w:val="009209FA"/>
    <w:rsid w:val="00924217"/>
    <w:rsid w:val="00946837"/>
    <w:rsid w:val="00965510"/>
    <w:rsid w:val="00995D29"/>
    <w:rsid w:val="009A170F"/>
    <w:rsid w:val="009B2860"/>
    <w:rsid w:val="009B51CC"/>
    <w:rsid w:val="009D16FD"/>
    <w:rsid w:val="009F003E"/>
    <w:rsid w:val="009F3BB0"/>
    <w:rsid w:val="00A14563"/>
    <w:rsid w:val="00A323A4"/>
    <w:rsid w:val="00A42C63"/>
    <w:rsid w:val="00AB609D"/>
    <w:rsid w:val="00AC262C"/>
    <w:rsid w:val="00AD2D1C"/>
    <w:rsid w:val="00AD717F"/>
    <w:rsid w:val="00AF06E1"/>
    <w:rsid w:val="00B1089A"/>
    <w:rsid w:val="00B12A9B"/>
    <w:rsid w:val="00B13DCC"/>
    <w:rsid w:val="00B1723C"/>
    <w:rsid w:val="00B25676"/>
    <w:rsid w:val="00B369DD"/>
    <w:rsid w:val="00B42B03"/>
    <w:rsid w:val="00B52B90"/>
    <w:rsid w:val="00B52CB1"/>
    <w:rsid w:val="00B56BB4"/>
    <w:rsid w:val="00B806EE"/>
    <w:rsid w:val="00BA29AF"/>
    <w:rsid w:val="00BD27B4"/>
    <w:rsid w:val="00BF4B9C"/>
    <w:rsid w:val="00C2188A"/>
    <w:rsid w:val="00C34084"/>
    <w:rsid w:val="00C350B0"/>
    <w:rsid w:val="00C42BBF"/>
    <w:rsid w:val="00C50C18"/>
    <w:rsid w:val="00C55CEA"/>
    <w:rsid w:val="00C577C0"/>
    <w:rsid w:val="00C90E6E"/>
    <w:rsid w:val="00CA0AEF"/>
    <w:rsid w:val="00CA2D5F"/>
    <w:rsid w:val="00CC036E"/>
    <w:rsid w:val="00CD4B14"/>
    <w:rsid w:val="00D06929"/>
    <w:rsid w:val="00D2773D"/>
    <w:rsid w:val="00D37655"/>
    <w:rsid w:val="00D45F2A"/>
    <w:rsid w:val="00D46AD5"/>
    <w:rsid w:val="00D62B1D"/>
    <w:rsid w:val="00D67146"/>
    <w:rsid w:val="00D6792C"/>
    <w:rsid w:val="00D9439A"/>
    <w:rsid w:val="00D9658E"/>
    <w:rsid w:val="00DA21FA"/>
    <w:rsid w:val="00DD029B"/>
    <w:rsid w:val="00DD2CC0"/>
    <w:rsid w:val="00DF4B91"/>
    <w:rsid w:val="00E04DD2"/>
    <w:rsid w:val="00E25876"/>
    <w:rsid w:val="00E312B6"/>
    <w:rsid w:val="00E43288"/>
    <w:rsid w:val="00E455DC"/>
    <w:rsid w:val="00E710C7"/>
    <w:rsid w:val="00E75617"/>
    <w:rsid w:val="00EA2B1C"/>
    <w:rsid w:val="00EB297B"/>
    <w:rsid w:val="00ED5A36"/>
    <w:rsid w:val="00EE4643"/>
    <w:rsid w:val="00EF1D27"/>
    <w:rsid w:val="00EF2E22"/>
    <w:rsid w:val="00F07C17"/>
    <w:rsid w:val="00F12198"/>
    <w:rsid w:val="00F12EBE"/>
    <w:rsid w:val="00F17BE7"/>
    <w:rsid w:val="00F22D21"/>
    <w:rsid w:val="00F30477"/>
    <w:rsid w:val="00F404B0"/>
    <w:rsid w:val="00F4673F"/>
    <w:rsid w:val="00F54814"/>
    <w:rsid w:val="00F57738"/>
    <w:rsid w:val="00F605A2"/>
    <w:rsid w:val="00F61CCD"/>
    <w:rsid w:val="00F73930"/>
    <w:rsid w:val="00F927F7"/>
    <w:rsid w:val="00FA22F9"/>
    <w:rsid w:val="00FC6C18"/>
    <w:rsid w:val="00FF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CE701"/>
  <w15:chartTrackingRefBased/>
  <w15:docId w15:val="{1F776409-050C-4D4A-98C6-9152813F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C17"/>
    <w:pPr>
      <w:spacing w:after="0" w:line="240" w:lineRule="auto"/>
    </w:pPr>
    <w:rPr>
      <w:sz w:val="18"/>
      <w:szCs w:val="18"/>
    </w:rPr>
  </w:style>
  <w:style w:type="character" w:customStyle="1" w:styleId="Char">
    <w:name w:val="풍선 도움말 텍스트 Char"/>
    <w:link w:val="a3"/>
    <w:uiPriority w:val="99"/>
    <w:semiHidden/>
    <w:rsid w:val="00F07C17"/>
    <w:rPr>
      <w:rFonts w:ascii="맑은 고딕" w:eastAsia="맑은 고딕" w:hAnsi="맑은 고딕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A70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2A706D"/>
  </w:style>
  <w:style w:type="paragraph" w:styleId="a5">
    <w:name w:val="footer"/>
    <w:basedOn w:val="a"/>
    <w:link w:val="Char1"/>
    <w:uiPriority w:val="99"/>
    <w:unhideWhenUsed/>
    <w:rsid w:val="002A70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2A706D"/>
  </w:style>
  <w:style w:type="table" w:styleId="a6">
    <w:name w:val="Table Grid"/>
    <w:basedOn w:val="a1"/>
    <w:uiPriority w:val="59"/>
    <w:rsid w:val="00D62B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C50C18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C50C18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C50C18"/>
    <w:rPr>
      <w:kern w:val="2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50C18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C50C18"/>
    <w:rPr>
      <w:b/>
      <w:bCs/>
      <w:kern w:val="2"/>
      <w:szCs w:val="22"/>
    </w:rPr>
  </w:style>
  <w:style w:type="paragraph" w:styleId="aa">
    <w:name w:val="List Paragraph"/>
    <w:basedOn w:val="a"/>
    <w:uiPriority w:val="34"/>
    <w:qFormat/>
    <w:rsid w:val="00B13DCC"/>
    <w:pPr>
      <w:spacing w:after="160" w:line="259" w:lineRule="auto"/>
      <w:ind w:leftChars="400" w:left="8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5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54032;&#53440;&#49828;&#54001;&#53076;&#51064;\&#54032;&#53076;&#48708;&#44596;&#50612;&#44172;&#51064;\&#44592;&#54925;\&#54032;&#53076;&#48708;&#44596;&#50612;&#44172;&#51064;%20&#51648;&#50896;&#49436;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F8149-B31B-4062-9BE2-061AA7FF6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판코비긴어게인 지원서</Template>
  <TotalTime>0</TotalTime>
  <Pages>3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cp:lastPrinted>2012-03-06T07:20:00Z</cp:lastPrinted>
  <dcterms:created xsi:type="dcterms:W3CDTF">2019-04-18T15:23:00Z</dcterms:created>
  <dcterms:modified xsi:type="dcterms:W3CDTF">2019-04-18T15:23:00Z</dcterms:modified>
</cp:coreProperties>
</file>